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1769" w14:textId="4F532D77" w:rsidR="00897C2D" w:rsidRPr="005D4361" w:rsidRDefault="00E0340E" w:rsidP="00D44A95">
      <w:pPr>
        <w:pStyle w:val="a3"/>
        <w:snapToGrid w:val="0"/>
        <w:jc w:val="right"/>
        <w:rPr>
          <w:rFonts w:ascii="BIZ UDゴシック" w:eastAsia="BIZ UDゴシック" w:hAnsi="BIZ UDゴシック"/>
          <w:sz w:val="22"/>
          <w:szCs w:val="22"/>
        </w:rPr>
      </w:pPr>
      <w:r w:rsidRPr="005D4361">
        <w:rPr>
          <w:rFonts w:ascii="BIZ UDゴシック" w:eastAsia="BIZ UDゴシック" w:hAnsi="BIZ UDゴシック" w:hint="eastAsia"/>
          <w:sz w:val="22"/>
          <w:szCs w:val="22"/>
        </w:rPr>
        <w:t>令和</w:t>
      </w:r>
      <w:r w:rsidR="00104A3C" w:rsidRPr="005D4361">
        <w:rPr>
          <w:rFonts w:ascii="BIZ UDゴシック" w:eastAsia="BIZ UDゴシック" w:hAnsi="BIZ UDゴシック" w:hint="eastAsia"/>
          <w:sz w:val="22"/>
          <w:szCs w:val="22"/>
        </w:rPr>
        <w:t>８</w:t>
      </w:r>
      <w:r w:rsidR="004C0063" w:rsidRPr="005D4361">
        <w:rPr>
          <w:rFonts w:ascii="BIZ UDゴシック" w:eastAsia="BIZ UDゴシック" w:hAnsi="BIZ UDゴシック" w:hint="eastAsia"/>
          <w:sz w:val="22"/>
          <w:szCs w:val="22"/>
        </w:rPr>
        <w:t>年</w:t>
      </w:r>
      <w:r w:rsidR="00104A3C" w:rsidRPr="005D4361">
        <w:rPr>
          <w:rFonts w:ascii="BIZ UDゴシック" w:eastAsia="BIZ UDゴシック" w:hAnsi="BIZ UDゴシック" w:hint="eastAsia"/>
          <w:sz w:val="22"/>
          <w:szCs w:val="22"/>
        </w:rPr>
        <w:t>８</w:t>
      </w:r>
      <w:r w:rsidR="004D60CE" w:rsidRPr="005D4361">
        <w:rPr>
          <w:rFonts w:ascii="BIZ UDゴシック" w:eastAsia="BIZ UDゴシック" w:hAnsi="BIZ UDゴシック" w:hint="eastAsia"/>
          <w:sz w:val="22"/>
          <w:szCs w:val="22"/>
        </w:rPr>
        <w:t>月</w:t>
      </w:r>
      <w:r w:rsidR="009051F0" w:rsidRPr="005D4361">
        <w:rPr>
          <w:rFonts w:ascii="BIZ UDゴシック" w:eastAsia="BIZ UDゴシック" w:hAnsi="BIZ UDゴシック" w:hint="eastAsia"/>
          <w:sz w:val="22"/>
          <w:szCs w:val="22"/>
        </w:rPr>
        <w:t>吉</w:t>
      </w:r>
      <w:r w:rsidR="00897C2D" w:rsidRPr="005D4361">
        <w:rPr>
          <w:rFonts w:ascii="BIZ UDゴシック" w:eastAsia="BIZ UDゴシック" w:hAnsi="BIZ UDゴシック" w:hint="eastAsia"/>
          <w:sz w:val="22"/>
          <w:szCs w:val="22"/>
        </w:rPr>
        <w:t>日</w:t>
      </w:r>
    </w:p>
    <w:p w14:paraId="3B3BF1F5" w14:textId="24DD25AE" w:rsidR="00897C2D" w:rsidRPr="005D4361" w:rsidRDefault="00897C2D" w:rsidP="00D44A95">
      <w:pPr>
        <w:snapToGrid w:val="0"/>
        <w:rPr>
          <w:rFonts w:ascii="BIZ UDゴシック" w:eastAsia="BIZ UDゴシック" w:hAnsi="BIZ UDゴシック"/>
          <w:sz w:val="22"/>
          <w:szCs w:val="22"/>
        </w:rPr>
      </w:pPr>
    </w:p>
    <w:p w14:paraId="05BE238B" w14:textId="38C19F96" w:rsidR="00897C2D" w:rsidRPr="005D4361" w:rsidRDefault="00897C2D" w:rsidP="00D44A95">
      <w:pPr>
        <w:snapToGrid w:val="0"/>
        <w:rPr>
          <w:rFonts w:ascii="BIZ UDゴシック" w:eastAsia="BIZ UDゴシック" w:hAnsi="BIZ UDゴシック"/>
          <w:sz w:val="22"/>
          <w:szCs w:val="22"/>
        </w:rPr>
      </w:pPr>
      <w:r w:rsidRPr="005D4361">
        <w:rPr>
          <w:rFonts w:ascii="BIZ UDゴシック" w:eastAsia="BIZ UDゴシック" w:hAnsi="BIZ UDゴシック" w:hint="eastAsia"/>
          <w:sz w:val="22"/>
          <w:szCs w:val="22"/>
        </w:rPr>
        <w:t>会員の皆様</w:t>
      </w:r>
    </w:p>
    <w:p w14:paraId="6D31E328" w14:textId="18FC562E" w:rsidR="00897C2D" w:rsidRPr="005D4361" w:rsidRDefault="00897C2D" w:rsidP="00D44A95">
      <w:pPr>
        <w:snapToGrid w:val="0"/>
        <w:jc w:val="right"/>
        <w:rPr>
          <w:rFonts w:ascii="BIZ UDゴシック" w:eastAsia="BIZ UDゴシック" w:hAnsi="BIZ UDゴシック"/>
          <w:sz w:val="22"/>
          <w:szCs w:val="22"/>
        </w:rPr>
      </w:pPr>
      <w:r w:rsidRPr="005D4361">
        <w:rPr>
          <w:rFonts w:ascii="BIZ UDゴシック" w:eastAsia="BIZ UDゴシック" w:hAnsi="BIZ UDゴシック" w:hint="eastAsia"/>
          <w:sz w:val="22"/>
          <w:szCs w:val="22"/>
        </w:rPr>
        <w:t>東出雲町商工会</w:t>
      </w:r>
    </w:p>
    <w:p w14:paraId="2DE4603B" w14:textId="1AA6D848" w:rsidR="00897C2D" w:rsidRPr="005D4361" w:rsidRDefault="00897C2D" w:rsidP="00D44A95">
      <w:pPr>
        <w:snapToGrid w:val="0"/>
        <w:jc w:val="center"/>
        <w:rPr>
          <w:rFonts w:ascii="BIZ UDゴシック" w:eastAsia="BIZ UDゴシック" w:hAnsi="BIZ UDゴシック"/>
          <w:sz w:val="22"/>
          <w:szCs w:val="22"/>
        </w:rPr>
      </w:pPr>
      <w:r w:rsidRPr="005D4361">
        <w:rPr>
          <w:rFonts w:ascii="BIZ UDゴシック" w:eastAsia="BIZ UDゴシック" w:hAnsi="BIZ UDゴシック" w:hint="eastAsia"/>
          <w:sz w:val="22"/>
          <w:szCs w:val="22"/>
        </w:rPr>
        <w:t xml:space="preserve">　　　　　　　　　　　　　　　　　　　　　　     　</w:t>
      </w:r>
    </w:p>
    <w:p w14:paraId="2D4C8416" w14:textId="4E121ACD" w:rsidR="00897C2D" w:rsidRPr="005D4361" w:rsidRDefault="00897C2D" w:rsidP="00D44A95">
      <w:pPr>
        <w:snapToGrid w:val="0"/>
        <w:jc w:val="right"/>
        <w:rPr>
          <w:rFonts w:ascii="BIZ UDゴシック" w:eastAsia="BIZ UDゴシック" w:hAnsi="BIZ UDゴシック"/>
          <w:sz w:val="22"/>
          <w:szCs w:val="22"/>
        </w:rPr>
      </w:pPr>
    </w:p>
    <w:p w14:paraId="6B7412DC" w14:textId="2185FA22" w:rsidR="00897C2D" w:rsidRPr="005D4361" w:rsidRDefault="00897C2D" w:rsidP="00D44A95">
      <w:pPr>
        <w:snapToGrid w:val="0"/>
        <w:jc w:val="center"/>
        <w:rPr>
          <w:rFonts w:ascii="BIZ UDゴシック" w:eastAsia="BIZ UDゴシック" w:hAnsi="BIZ UDゴシック"/>
          <w:sz w:val="28"/>
          <w:szCs w:val="28"/>
        </w:rPr>
      </w:pPr>
      <w:r w:rsidRPr="005D4361">
        <w:rPr>
          <w:rFonts w:ascii="BIZ UDゴシック" w:eastAsia="BIZ UDゴシック" w:hAnsi="BIZ UDゴシック" w:hint="eastAsia"/>
          <w:sz w:val="28"/>
          <w:szCs w:val="28"/>
        </w:rPr>
        <w:t>健康診断の実施について</w:t>
      </w:r>
    </w:p>
    <w:p w14:paraId="5F047E14" w14:textId="26BE6401" w:rsidR="00897C2D" w:rsidRPr="005D4361" w:rsidRDefault="00897C2D" w:rsidP="00D44A95">
      <w:pPr>
        <w:snapToGrid w:val="0"/>
        <w:rPr>
          <w:rFonts w:ascii="BIZ UDゴシック" w:eastAsia="BIZ UDゴシック" w:hAnsi="BIZ UDゴシック"/>
          <w:sz w:val="22"/>
          <w:szCs w:val="22"/>
        </w:rPr>
      </w:pPr>
    </w:p>
    <w:p w14:paraId="099531F4" w14:textId="73D74597" w:rsidR="003E41A4" w:rsidRPr="005D4361" w:rsidRDefault="003E41A4" w:rsidP="00C34539">
      <w:pPr>
        <w:pStyle w:val="a4"/>
        <w:snapToGrid w:val="0"/>
        <w:spacing w:line="360" w:lineRule="auto"/>
        <w:ind w:firstLineChars="100" w:firstLine="200"/>
        <w:rPr>
          <w:rFonts w:ascii="BIZ UDゴシック" w:eastAsia="BIZ UDゴシック" w:hAnsi="BIZ UDゴシック"/>
          <w:sz w:val="22"/>
          <w:szCs w:val="22"/>
        </w:rPr>
      </w:pPr>
    </w:p>
    <w:p w14:paraId="3778E1C6" w14:textId="420875D1" w:rsidR="00897C2D" w:rsidRPr="005D4361" w:rsidRDefault="00897C2D" w:rsidP="00C34539">
      <w:pPr>
        <w:pStyle w:val="a4"/>
        <w:snapToGrid w:val="0"/>
        <w:spacing w:line="360" w:lineRule="auto"/>
        <w:ind w:firstLineChars="100" w:firstLine="200"/>
        <w:rPr>
          <w:rFonts w:ascii="BIZ UDゴシック" w:eastAsia="BIZ UDゴシック" w:hAnsi="BIZ UDゴシック"/>
          <w:sz w:val="22"/>
          <w:szCs w:val="22"/>
        </w:rPr>
      </w:pPr>
      <w:r w:rsidRPr="005D4361">
        <w:rPr>
          <w:rFonts w:ascii="BIZ UDゴシック" w:eastAsia="BIZ UDゴシック" w:hAnsi="BIZ UDゴシック" w:hint="eastAsia"/>
          <w:sz w:val="22"/>
          <w:szCs w:val="22"/>
        </w:rPr>
        <w:t>平素は格別のご高配を賜り厚くお礼申し上げます。</w:t>
      </w:r>
    </w:p>
    <w:p w14:paraId="74BC4D19" w14:textId="1B53509D" w:rsidR="00897C2D" w:rsidRPr="005D4361" w:rsidRDefault="00897C2D" w:rsidP="002C7D3B">
      <w:pPr>
        <w:snapToGrid w:val="0"/>
        <w:spacing w:line="360" w:lineRule="auto"/>
        <w:rPr>
          <w:rFonts w:ascii="BIZ UDゴシック" w:eastAsia="BIZ UDゴシック" w:hAnsi="BIZ UDゴシック"/>
          <w:sz w:val="22"/>
          <w:szCs w:val="22"/>
        </w:rPr>
      </w:pPr>
      <w:r w:rsidRPr="005D4361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DE662C" w:rsidRPr="005D4361">
        <w:rPr>
          <w:rFonts w:ascii="BIZ UDゴシック" w:eastAsia="BIZ UDゴシック" w:hAnsi="BIZ UDゴシック" w:hint="eastAsia"/>
          <w:sz w:val="22"/>
          <w:szCs w:val="22"/>
        </w:rPr>
        <w:t>さて、福利厚生事業の一環として、今年度も会員事業所</w:t>
      </w:r>
      <w:r w:rsidR="00114BE1" w:rsidRPr="005D4361">
        <w:rPr>
          <w:rFonts w:ascii="BIZ UDゴシック" w:eastAsia="BIZ UDゴシック" w:hAnsi="BIZ UDゴシック" w:hint="eastAsia"/>
          <w:sz w:val="22"/>
          <w:szCs w:val="22"/>
        </w:rPr>
        <w:t>の</w:t>
      </w:r>
      <w:r w:rsidR="00DE662C" w:rsidRPr="005D4361">
        <w:rPr>
          <w:rFonts w:ascii="BIZ UDゴシック" w:eastAsia="BIZ UDゴシック" w:hAnsi="BIZ UDゴシック" w:hint="eastAsia"/>
          <w:sz w:val="22"/>
          <w:szCs w:val="22"/>
        </w:rPr>
        <w:t>事業主及び</w:t>
      </w:r>
      <w:r w:rsidR="00114BE1" w:rsidRPr="005D4361">
        <w:rPr>
          <w:rFonts w:ascii="BIZ UDゴシック" w:eastAsia="BIZ UDゴシック" w:hAnsi="BIZ UDゴシック" w:hint="eastAsia"/>
          <w:sz w:val="22"/>
          <w:szCs w:val="22"/>
        </w:rPr>
        <w:t>従業員</w:t>
      </w:r>
      <w:r w:rsidR="005667FE" w:rsidRPr="005D4361">
        <w:rPr>
          <w:rFonts w:ascii="BIZ UDゴシック" w:eastAsia="BIZ UDゴシック" w:hAnsi="BIZ UDゴシック" w:hint="eastAsia"/>
          <w:sz w:val="22"/>
          <w:szCs w:val="22"/>
        </w:rPr>
        <w:t>等</w:t>
      </w:r>
      <w:r w:rsidR="00114BE1" w:rsidRPr="005D4361">
        <w:rPr>
          <w:rFonts w:ascii="BIZ UDゴシック" w:eastAsia="BIZ UDゴシック" w:hAnsi="BIZ UDゴシック" w:hint="eastAsia"/>
          <w:sz w:val="22"/>
          <w:szCs w:val="22"/>
        </w:rPr>
        <w:t>（パートタイマー含む）を対象とした</w:t>
      </w:r>
      <w:r w:rsidR="00750BBC" w:rsidRPr="005D4361">
        <w:rPr>
          <w:rFonts w:ascii="BIZ UDゴシック" w:eastAsia="BIZ UDゴシック" w:hAnsi="BIZ UDゴシック" w:hint="eastAsia"/>
          <w:sz w:val="22"/>
          <w:szCs w:val="22"/>
        </w:rPr>
        <w:t>健康診断を下記のとおり実施</w:t>
      </w:r>
      <w:r w:rsidR="00ED20C5" w:rsidRPr="005D4361">
        <w:rPr>
          <w:rFonts w:ascii="BIZ UDゴシック" w:eastAsia="BIZ UDゴシック" w:hAnsi="BIZ UDゴシック" w:hint="eastAsia"/>
          <w:sz w:val="22"/>
          <w:szCs w:val="22"/>
        </w:rPr>
        <w:t>します。</w:t>
      </w:r>
      <w:r w:rsidR="00750BBC" w:rsidRPr="005D4361">
        <w:rPr>
          <w:rFonts w:ascii="BIZ UDゴシック" w:eastAsia="BIZ UDゴシック" w:hAnsi="BIZ UDゴシック" w:hint="eastAsia"/>
          <w:sz w:val="22"/>
          <w:szCs w:val="22"/>
        </w:rPr>
        <w:t>受診を希望される場合、</w:t>
      </w:r>
      <w:r w:rsidRPr="005D4361">
        <w:rPr>
          <w:rFonts w:ascii="BIZ UDゴシック" w:eastAsia="BIZ UDゴシック" w:hAnsi="BIZ UDゴシック" w:hint="eastAsia"/>
          <w:sz w:val="22"/>
          <w:szCs w:val="22"/>
        </w:rPr>
        <w:t xml:space="preserve">申込みいただきますようご案内申し上げます。　</w:t>
      </w:r>
    </w:p>
    <w:p w14:paraId="76E6A70C" w14:textId="6156F2F2" w:rsidR="00897C2D" w:rsidRPr="005D4361" w:rsidRDefault="00897C2D" w:rsidP="00D44A95">
      <w:pPr>
        <w:pStyle w:val="a6"/>
        <w:snapToGrid w:val="0"/>
        <w:rPr>
          <w:rFonts w:ascii="BIZ UDゴシック" w:eastAsia="BIZ UDゴシック" w:hAnsi="BIZ UDゴシック"/>
          <w:sz w:val="22"/>
          <w:szCs w:val="22"/>
          <w:lang w:eastAsia="zh-TW"/>
        </w:rPr>
      </w:pPr>
      <w:r w:rsidRPr="005D4361">
        <w:rPr>
          <w:rFonts w:ascii="BIZ UDゴシック" w:eastAsia="BIZ UDゴシック" w:hAnsi="BIZ UDゴシック" w:hint="eastAsia"/>
          <w:sz w:val="22"/>
          <w:szCs w:val="22"/>
          <w:lang w:eastAsia="zh-TW"/>
        </w:rPr>
        <w:t>記</w:t>
      </w:r>
    </w:p>
    <w:p w14:paraId="09A37804" w14:textId="7E22D9BE" w:rsidR="00C34539" w:rsidRPr="005D4361" w:rsidRDefault="00C34539" w:rsidP="00C34539">
      <w:pPr>
        <w:rPr>
          <w:rFonts w:ascii="BIZ UDゴシック" w:eastAsia="BIZ UDゴシック" w:hAnsi="BIZ UDゴシック"/>
          <w:lang w:eastAsia="zh-TW"/>
        </w:rPr>
      </w:pPr>
    </w:p>
    <w:p w14:paraId="5F3FE048" w14:textId="390D52F2" w:rsidR="00897C2D" w:rsidRPr="005D4361" w:rsidRDefault="00897C2D" w:rsidP="001F1590">
      <w:pPr>
        <w:snapToGrid w:val="0"/>
        <w:spacing w:line="80" w:lineRule="exact"/>
        <w:rPr>
          <w:rFonts w:ascii="BIZ UDゴシック" w:eastAsia="BIZ UDゴシック" w:hAnsi="BIZ UDゴシック"/>
          <w:sz w:val="22"/>
          <w:szCs w:val="22"/>
          <w:lang w:eastAsia="zh-TW"/>
        </w:rPr>
      </w:pPr>
    </w:p>
    <w:p w14:paraId="308C1827" w14:textId="1CCE0879" w:rsidR="00897C2D" w:rsidRPr="005D4361" w:rsidRDefault="00897C2D" w:rsidP="00D44A95">
      <w:pPr>
        <w:pStyle w:val="a3"/>
        <w:snapToGrid w:val="0"/>
        <w:rPr>
          <w:rFonts w:ascii="BIZ UDゴシック" w:eastAsia="BIZ UDゴシック" w:hAnsi="BIZ UDゴシック"/>
          <w:sz w:val="22"/>
          <w:szCs w:val="22"/>
          <w:lang w:eastAsia="zh-TW"/>
        </w:rPr>
      </w:pPr>
      <w:r w:rsidRPr="005D4361">
        <w:rPr>
          <w:rFonts w:ascii="BIZ UDゴシック" w:eastAsia="BIZ UDゴシック" w:hAnsi="BIZ UDゴシック" w:hint="eastAsia"/>
          <w:sz w:val="22"/>
          <w:szCs w:val="22"/>
          <w:lang w:eastAsia="zh-TW"/>
        </w:rPr>
        <w:t xml:space="preserve">１．日　　　時　　　　</w:t>
      </w:r>
      <w:r w:rsidR="00750BBC" w:rsidRPr="005D4361">
        <w:rPr>
          <w:rFonts w:ascii="BIZ UDゴシック" w:eastAsia="BIZ UDゴシック" w:hAnsi="BIZ UDゴシック" w:hint="eastAsia"/>
          <w:b/>
          <w:bCs/>
          <w:sz w:val="32"/>
          <w:szCs w:val="32"/>
          <w:u w:val="single"/>
          <w:lang w:eastAsia="zh-TW"/>
        </w:rPr>
        <w:t>１１月</w:t>
      </w:r>
      <w:r w:rsidR="009051F0" w:rsidRPr="005D4361">
        <w:rPr>
          <w:rFonts w:ascii="BIZ UDゴシック" w:eastAsia="BIZ UDゴシック" w:hAnsi="BIZ UDゴシック" w:hint="eastAsia"/>
          <w:b/>
          <w:bCs/>
          <w:sz w:val="32"/>
          <w:szCs w:val="32"/>
          <w:u w:val="single"/>
          <w:lang w:eastAsia="zh-TW"/>
        </w:rPr>
        <w:t>１</w:t>
      </w:r>
      <w:r w:rsidR="00104A3C" w:rsidRPr="005D4361">
        <w:rPr>
          <w:rFonts w:ascii="BIZ UDゴシック" w:eastAsia="BIZ UDゴシック" w:hAnsi="BIZ UDゴシック" w:hint="eastAsia"/>
          <w:b/>
          <w:bCs/>
          <w:sz w:val="32"/>
          <w:szCs w:val="32"/>
          <w:u w:val="single"/>
          <w:lang w:eastAsia="zh-TW"/>
        </w:rPr>
        <w:t>６</w:t>
      </w:r>
      <w:r w:rsidR="009C4B50" w:rsidRPr="005D4361">
        <w:rPr>
          <w:rFonts w:ascii="BIZ UDゴシック" w:eastAsia="BIZ UDゴシック" w:hAnsi="BIZ UDゴシック" w:hint="eastAsia"/>
          <w:b/>
          <w:bCs/>
          <w:sz w:val="32"/>
          <w:szCs w:val="32"/>
          <w:u w:val="single"/>
          <w:lang w:eastAsia="zh-TW"/>
        </w:rPr>
        <w:t>日（</w:t>
      </w:r>
      <w:r w:rsidR="00104A3C" w:rsidRPr="005D4361">
        <w:rPr>
          <w:rFonts w:ascii="BIZ UDゴシック" w:eastAsia="BIZ UDゴシック" w:hAnsi="BIZ UDゴシック" w:hint="eastAsia"/>
          <w:b/>
          <w:bCs/>
          <w:sz w:val="32"/>
          <w:szCs w:val="32"/>
          <w:u w:val="single"/>
          <w:lang w:eastAsia="zh-TW"/>
        </w:rPr>
        <w:t>月</w:t>
      </w:r>
      <w:r w:rsidRPr="005D4361">
        <w:rPr>
          <w:rFonts w:ascii="BIZ UDゴシック" w:eastAsia="BIZ UDゴシック" w:hAnsi="BIZ UDゴシック" w:hint="eastAsia"/>
          <w:b/>
          <w:bCs/>
          <w:sz w:val="32"/>
          <w:szCs w:val="32"/>
          <w:u w:val="single"/>
          <w:lang w:eastAsia="zh-TW"/>
        </w:rPr>
        <w:t>）</w:t>
      </w:r>
    </w:p>
    <w:p w14:paraId="09875C86" w14:textId="77777777" w:rsidR="00B37FFE" w:rsidRPr="005D4361" w:rsidRDefault="00897C2D" w:rsidP="00D44A95">
      <w:pPr>
        <w:snapToGrid w:val="0"/>
        <w:rPr>
          <w:rFonts w:ascii="BIZ UDゴシック" w:eastAsia="BIZ UDゴシック" w:hAnsi="BIZ UDゴシック"/>
          <w:sz w:val="22"/>
          <w:szCs w:val="22"/>
          <w:lang w:eastAsia="zh-TW"/>
        </w:rPr>
      </w:pPr>
      <w:r w:rsidRPr="005D4361">
        <w:rPr>
          <w:rFonts w:ascii="BIZ UDゴシック" w:eastAsia="BIZ UDゴシック" w:hAnsi="BIZ UDゴシック" w:hint="eastAsia"/>
          <w:sz w:val="22"/>
          <w:szCs w:val="22"/>
          <w:lang w:eastAsia="zh-TW"/>
        </w:rPr>
        <w:t xml:space="preserve">　 </w:t>
      </w:r>
    </w:p>
    <w:p w14:paraId="28F537AE" w14:textId="77777777" w:rsidR="00897C2D" w:rsidRPr="005D4361" w:rsidRDefault="00897C2D" w:rsidP="00401272">
      <w:pPr>
        <w:snapToGrid w:val="0"/>
        <w:spacing w:line="360" w:lineRule="auto"/>
        <w:ind w:leftChars="746" w:left="1421" w:firstLineChars="1000" w:firstLine="2005"/>
        <w:rPr>
          <w:rFonts w:ascii="BIZ UDゴシック" w:eastAsia="BIZ UDゴシック" w:hAnsi="BIZ UDゴシック"/>
          <w:sz w:val="22"/>
          <w:szCs w:val="22"/>
        </w:rPr>
      </w:pPr>
      <w:r w:rsidRPr="005D4361">
        <w:rPr>
          <w:rFonts w:ascii="BIZ UDゴシック" w:eastAsia="BIZ UDゴシック" w:hAnsi="BIZ UDゴシック" w:hint="eastAsia"/>
          <w:sz w:val="22"/>
          <w:szCs w:val="22"/>
        </w:rPr>
        <w:t xml:space="preserve">（受付時間）　</w:t>
      </w:r>
      <w:r w:rsidR="009C4B50" w:rsidRPr="005D4361">
        <w:rPr>
          <w:rFonts w:ascii="BIZ UDゴシック" w:eastAsia="BIZ UDゴシック" w:hAnsi="BIZ UDゴシック" w:hint="eastAsia"/>
          <w:sz w:val="22"/>
          <w:szCs w:val="22"/>
        </w:rPr>
        <w:t>午前の部　　　９：０</w:t>
      </w:r>
      <w:r w:rsidRPr="005D4361">
        <w:rPr>
          <w:rFonts w:ascii="BIZ UDゴシック" w:eastAsia="BIZ UDゴシック" w:hAnsi="BIZ UDゴシック" w:hint="eastAsia"/>
          <w:sz w:val="22"/>
          <w:szCs w:val="22"/>
        </w:rPr>
        <w:t>０</w:t>
      </w:r>
      <w:r w:rsidR="00B37FFE" w:rsidRPr="005D4361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Pr="005D4361">
        <w:rPr>
          <w:rFonts w:ascii="BIZ UDゴシック" w:eastAsia="BIZ UDゴシック" w:hAnsi="BIZ UDゴシック" w:hint="eastAsia"/>
          <w:sz w:val="22"/>
          <w:szCs w:val="22"/>
        </w:rPr>
        <w:t>～</w:t>
      </w:r>
      <w:r w:rsidR="00B37FFE" w:rsidRPr="005D4361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="00750BBC" w:rsidRPr="005D4361">
        <w:rPr>
          <w:rFonts w:ascii="BIZ UDゴシック" w:eastAsia="BIZ UDゴシック" w:hAnsi="BIZ UDゴシック" w:hint="eastAsia"/>
          <w:sz w:val="22"/>
          <w:szCs w:val="22"/>
        </w:rPr>
        <w:t>１</w:t>
      </w:r>
      <w:r w:rsidR="00F45C1D" w:rsidRPr="005D4361">
        <w:rPr>
          <w:rFonts w:ascii="BIZ UDゴシック" w:eastAsia="BIZ UDゴシック" w:hAnsi="BIZ UDゴシック" w:hint="eastAsia"/>
          <w:sz w:val="22"/>
          <w:szCs w:val="22"/>
        </w:rPr>
        <w:t>２</w:t>
      </w:r>
      <w:r w:rsidR="00750BBC" w:rsidRPr="005D4361">
        <w:rPr>
          <w:rFonts w:ascii="BIZ UDゴシック" w:eastAsia="BIZ UDゴシック" w:hAnsi="BIZ UDゴシック" w:hint="eastAsia"/>
          <w:sz w:val="22"/>
          <w:szCs w:val="22"/>
        </w:rPr>
        <w:t>：３</w:t>
      </w:r>
      <w:r w:rsidRPr="005D4361">
        <w:rPr>
          <w:rFonts w:ascii="BIZ UDゴシック" w:eastAsia="BIZ UDゴシック" w:hAnsi="BIZ UDゴシック" w:hint="eastAsia"/>
          <w:sz w:val="22"/>
          <w:szCs w:val="22"/>
        </w:rPr>
        <w:t>０</w:t>
      </w:r>
    </w:p>
    <w:p w14:paraId="6265CE1F" w14:textId="5669E96F" w:rsidR="00897C2D" w:rsidRPr="005D4361" w:rsidRDefault="00A779BB" w:rsidP="00401272">
      <w:pPr>
        <w:snapToGrid w:val="0"/>
        <w:spacing w:line="360" w:lineRule="auto"/>
        <w:ind w:leftChars="746" w:left="1421"/>
        <w:rPr>
          <w:rFonts w:ascii="BIZ UDゴシック" w:eastAsia="BIZ UDゴシック" w:hAnsi="BIZ UDゴシック"/>
          <w:sz w:val="22"/>
          <w:szCs w:val="22"/>
        </w:rPr>
      </w:pPr>
      <w:r w:rsidRPr="005D4361">
        <w:rPr>
          <w:rFonts w:ascii="BIZ UDゴシック" w:eastAsia="BIZ UDゴシック" w:hAnsi="BIZ UDゴシック" w:hint="eastAsia"/>
          <w:noProof/>
          <w:sz w:val="22"/>
          <w:szCs w:val="22"/>
          <w:lang w:val="ja-JP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82D2895" wp14:editId="0C5BC8FC">
                <wp:simplePos x="0" y="0"/>
                <wp:positionH relativeFrom="column">
                  <wp:posOffset>1224796</wp:posOffset>
                </wp:positionH>
                <wp:positionV relativeFrom="paragraph">
                  <wp:posOffset>167403</wp:posOffset>
                </wp:positionV>
                <wp:extent cx="5019675" cy="1580515"/>
                <wp:effectExtent l="0" t="0" r="0" b="635"/>
                <wp:wrapNone/>
                <wp:docPr id="689345082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9675" cy="1580515"/>
                          <a:chOff x="0" y="0"/>
                          <a:chExt cx="5019675" cy="1580515"/>
                        </a:xfrm>
                      </wpg:grpSpPr>
                      <wpg:grpSp>
                        <wpg:cNvPr id="571553504" name="グループ化 2"/>
                        <wpg:cNvGrpSpPr/>
                        <wpg:grpSpPr>
                          <a:xfrm>
                            <a:off x="0" y="0"/>
                            <a:ext cx="5019675" cy="1580515"/>
                            <a:chOff x="0" y="0"/>
                            <a:chExt cx="5019675" cy="1580515"/>
                          </a:xfrm>
                        </wpg:grpSpPr>
                        <pic:pic xmlns:pic="http://schemas.openxmlformats.org/drawingml/2006/picture">
                          <pic:nvPicPr>
                            <pic:cNvPr id="1751803972" name="図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9675" cy="15805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43089467" name="テキスト ボックス 1"/>
                          <wps:cNvSpPr txBox="1"/>
                          <wps:spPr>
                            <a:xfrm>
                              <a:off x="1350335" y="850605"/>
                              <a:ext cx="1179800" cy="29771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B2309D" w14:textId="77777777" w:rsidR="00A779BB" w:rsidRDefault="00A779BB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41971656" name="テキスト ボックス 3"/>
                        <wps:cNvSpPr txBox="1"/>
                        <wps:spPr>
                          <a:xfrm>
                            <a:off x="3964075" y="130628"/>
                            <a:ext cx="768699" cy="29140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6713AAE" w14:textId="5382206E" w:rsidR="00A779BB" w:rsidRPr="00A779BB" w:rsidRDefault="00A779BB">
                              <w:pPr>
                                <w:rPr>
                                  <w:rFonts w:ascii="BIZ UDPゴシック" w:eastAsia="BIZ UDPゴシック" w:hAnsi="BIZ UDPゴシック"/>
                                  <w:sz w:val="14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2D2895" id="グループ化 5" o:spid="_x0000_s1026" style="position:absolute;left:0;text-align:left;margin-left:96.45pt;margin-top:13.2pt;width:395.25pt;height:124.45pt;z-index:251661312" coordsize="50196,15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">
                <v:group id="グループ化 2" o:spid="_x0000_s1027" style="position:absolute;width:50196;height:15805" coordsize="50196,15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3" o:spid="_x0000_s1028" type="#_x0000_t75" style="position:absolute;width:50196;height:15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">
                    <v:imagedata r:id="rId8" o:title="" chromakey="whit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1" o:spid="_x0000_s1029" type="#_x0000_t202" style="position:absolute;left:13503;top:8506;width:11798;height:2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" fillcolor="white [3212]" stroked="f" strokeweight=".5pt">
                    <v:textbox>
                      <w:txbxContent>
                        <w:p w14:paraId="28B2309D" w14:textId="77777777" w:rsidR="00A779BB" w:rsidRDefault="00A779BB"/>
                      </w:txbxContent>
                    </v:textbox>
                  </v:shape>
                </v:group>
                <v:shape id="_x0000_s1030" type="#_x0000_t202" style="position:absolute;left:39640;top:1306;width:7687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" fillcolor="white [3212]" stroked="f" strokeweight=".5pt">
                  <v:textbox>
                    <w:txbxContent>
                      <w:p w14:paraId="76713AAE" w14:textId="5382206E" w:rsidR="00A779BB" w:rsidRPr="00A779BB" w:rsidRDefault="00A779BB">
                        <w:pPr>
                          <w:rPr>
                            <w:rFonts w:ascii="BIZ UDPゴシック" w:eastAsia="BIZ UDPゴシック" w:hAnsi="BIZ UDPゴシック"/>
                            <w:sz w:val="14"/>
                            <w:szCs w:val="1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10A21" w:rsidRPr="005D4361">
        <w:rPr>
          <w:rFonts w:ascii="BIZ UDゴシック" w:eastAsia="BIZ UDゴシック" w:hAnsi="BIZ UDゴシック" w:hint="eastAsia"/>
          <w:sz w:val="22"/>
          <w:szCs w:val="22"/>
        </w:rPr>
        <w:t xml:space="preserve">　　　　　　　　　　　　　　　　　</w:t>
      </w:r>
      <w:r w:rsidR="009C4B50" w:rsidRPr="005D4361">
        <w:rPr>
          <w:rFonts w:ascii="BIZ UDゴシック" w:eastAsia="BIZ UDゴシック" w:hAnsi="BIZ UDゴシック" w:hint="eastAsia"/>
          <w:sz w:val="22"/>
          <w:szCs w:val="22"/>
        </w:rPr>
        <w:t>午後の部　　１</w:t>
      </w:r>
      <w:r w:rsidR="0006524D" w:rsidRPr="005D4361">
        <w:rPr>
          <w:rFonts w:ascii="BIZ UDゴシック" w:eastAsia="BIZ UDゴシック" w:hAnsi="BIZ UDゴシック" w:hint="eastAsia"/>
          <w:sz w:val="22"/>
          <w:szCs w:val="22"/>
        </w:rPr>
        <w:t>４</w:t>
      </w:r>
      <w:r w:rsidR="009C4B50" w:rsidRPr="005D4361">
        <w:rPr>
          <w:rFonts w:ascii="BIZ UDゴシック" w:eastAsia="BIZ UDゴシック" w:hAnsi="BIZ UDゴシック" w:hint="eastAsia"/>
          <w:sz w:val="22"/>
          <w:szCs w:val="22"/>
        </w:rPr>
        <w:t>：０</w:t>
      </w:r>
      <w:r w:rsidR="00897C2D" w:rsidRPr="005D4361">
        <w:rPr>
          <w:rFonts w:ascii="BIZ UDゴシック" w:eastAsia="BIZ UDゴシック" w:hAnsi="BIZ UDゴシック" w:hint="eastAsia"/>
          <w:sz w:val="22"/>
          <w:szCs w:val="22"/>
        </w:rPr>
        <w:t>０</w:t>
      </w:r>
      <w:r w:rsidR="00B37FFE" w:rsidRPr="005D4361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="00897C2D" w:rsidRPr="005D4361">
        <w:rPr>
          <w:rFonts w:ascii="BIZ UDゴシック" w:eastAsia="BIZ UDゴシック" w:hAnsi="BIZ UDゴシック" w:hint="eastAsia"/>
          <w:sz w:val="22"/>
          <w:szCs w:val="22"/>
        </w:rPr>
        <w:t>～</w:t>
      </w:r>
      <w:r w:rsidR="00B37FFE" w:rsidRPr="005D4361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="0079507F" w:rsidRPr="005D4361">
        <w:rPr>
          <w:rFonts w:ascii="BIZ UDゴシック" w:eastAsia="BIZ UDゴシック" w:hAnsi="BIZ UDゴシック" w:hint="eastAsia"/>
          <w:sz w:val="22"/>
          <w:szCs w:val="22"/>
        </w:rPr>
        <w:t>１</w:t>
      </w:r>
      <w:r w:rsidR="004D60CE" w:rsidRPr="005D4361">
        <w:rPr>
          <w:rFonts w:ascii="BIZ UDゴシック" w:eastAsia="BIZ UDゴシック" w:hAnsi="BIZ UDゴシック" w:hint="eastAsia"/>
          <w:sz w:val="22"/>
          <w:szCs w:val="22"/>
        </w:rPr>
        <w:t>５</w:t>
      </w:r>
      <w:r w:rsidR="0079507F" w:rsidRPr="005D4361">
        <w:rPr>
          <w:rFonts w:ascii="BIZ UDゴシック" w:eastAsia="BIZ UDゴシック" w:hAnsi="BIZ UDゴシック" w:hint="eastAsia"/>
          <w:sz w:val="22"/>
          <w:szCs w:val="22"/>
        </w:rPr>
        <w:t>：３</w:t>
      </w:r>
      <w:r w:rsidR="00897C2D" w:rsidRPr="005D4361">
        <w:rPr>
          <w:rFonts w:ascii="BIZ UDゴシック" w:eastAsia="BIZ UDゴシック" w:hAnsi="BIZ UDゴシック" w:hint="eastAsia"/>
          <w:sz w:val="22"/>
          <w:szCs w:val="22"/>
        </w:rPr>
        <w:t>０</w:t>
      </w:r>
    </w:p>
    <w:p w14:paraId="76A17923" w14:textId="2BB37797" w:rsidR="00D44A95" w:rsidRPr="005D4361" w:rsidRDefault="00D44A95" w:rsidP="00401272">
      <w:pPr>
        <w:snapToGrid w:val="0"/>
        <w:spacing w:line="360" w:lineRule="auto"/>
        <w:rPr>
          <w:rFonts w:ascii="BIZ UDゴシック" w:eastAsia="BIZ UDゴシック" w:hAnsi="BIZ UDゴシック"/>
          <w:sz w:val="22"/>
          <w:szCs w:val="22"/>
        </w:rPr>
      </w:pPr>
    </w:p>
    <w:p w14:paraId="490785C6" w14:textId="308D994D" w:rsidR="00897C2D" w:rsidRPr="005D4361" w:rsidRDefault="00750BBC" w:rsidP="002C7D3B">
      <w:pPr>
        <w:pStyle w:val="a3"/>
        <w:snapToGrid w:val="0"/>
        <w:spacing w:line="360" w:lineRule="auto"/>
        <w:rPr>
          <w:rFonts w:ascii="BIZ UDゴシック" w:eastAsia="BIZ UDゴシック" w:hAnsi="BIZ UDゴシック"/>
          <w:sz w:val="22"/>
          <w:szCs w:val="22"/>
        </w:rPr>
      </w:pPr>
      <w:r w:rsidRPr="005D4361">
        <w:rPr>
          <w:rFonts w:ascii="BIZ UDゴシック" w:eastAsia="BIZ UDゴシック" w:hAnsi="BIZ UDゴシック" w:hint="eastAsia"/>
          <w:sz w:val="22"/>
          <w:szCs w:val="22"/>
        </w:rPr>
        <w:t xml:space="preserve">２．場　　　所　　　　</w:t>
      </w:r>
      <w:r w:rsidR="002C7D3B" w:rsidRPr="005D4361">
        <w:rPr>
          <w:rFonts w:ascii="BIZ UDゴシック" w:eastAsia="BIZ UDゴシック" w:hAnsi="BIZ UDゴシック" w:hint="eastAsia"/>
          <w:b/>
          <w:bCs/>
          <w:sz w:val="22"/>
          <w:szCs w:val="22"/>
        </w:rPr>
        <w:t>ヨリアイーナ東出雲</w:t>
      </w:r>
    </w:p>
    <w:p w14:paraId="3F1FAF45" w14:textId="3D886EBE" w:rsidR="002C7D3B" w:rsidRPr="005D4361" w:rsidRDefault="002C7D3B" w:rsidP="002C7D3B">
      <w:pPr>
        <w:rPr>
          <w:rFonts w:ascii="BIZ UDゴシック" w:eastAsia="BIZ UDゴシック" w:hAnsi="BIZ UDゴシック"/>
        </w:rPr>
      </w:pPr>
    </w:p>
    <w:p w14:paraId="66206BDC" w14:textId="722606B5" w:rsidR="002C7D3B" w:rsidRPr="005D4361" w:rsidRDefault="002C7D3B" w:rsidP="002C7D3B">
      <w:pPr>
        <w:rPr>
          <w:rFonts w:ascii="BIZ UDゴシック" w:eastAsia="BIZ UDゴシック" w:hAnsi="BIZ UDゴシック"/>
        </w:rPr>
      </w:pPr>
    </w:p>
    <w:p w14:paraId="3F166EAC" w14:textId="77777777" w:rsidR="002C7D3B" w:rsidRPr="005D4361" w:rsidRDefault="002C7D3B" w:rsidP="002C7D3B">
      <w:pPr>
        <w:rPr>
          <w:rFonts w:ascii="BIZ UDゴシック" w:eastAsia="BIZ UDゴシック" w:hAnsi="BIZ UDゴシック"/>
        </w:rPr>
      </w:pPr>
    </w:p>
    <w:p w14:paraId="493D05BA" w14:textId="2D91F269" w:rsidR="002C7D3B" w:rsidRPr="005D4361" w:rsidRDefault="002C7D3B" w:rsidP="00401272">
      <w:pPr>
        <w:snapToGrid w:val="0"/>
        <w:spacing w:line="360" w:lineRule="auto"/>
        <w:rPr>
          <w:rFonts w:ascii="BIZ UDゴシック" w:eastAsia="BIZ UDゴシック" w:hAnsi="BIZ UDゴシック"/>
          <w:sz w:val="22"/>
          <w:szCs w:val="22"/>
        </w:rPr>
      </w:pPr>
    </w:p>
    <w:p w14:paraId="40A3C682" w14:textId="79B82713" w:rsidR="00750BBC" w:rsidRPr="005D4361" w:rsidRDefault="00DE662C" w:rsidP="00401272">
      <w:pPr>
        <w:snapToGrid w:val="0"/>
        <w:spacing w:line="360" w:lineRule="auto"/>
        <w:rPr>
          <w:rFonts w:ascii="BIZ UDゴシック" w:eastAsia="BIZ UDゴシック" w:hAnsi="BIZ UDゴシック"/>
          <w:sz w:val="22"/>
          <w:szCs w:val="22"/>
        </w:rPr>
      </w:pPr>
      <w:r w:rsidRPr="005D4361">
        <w:rPr>
          <w:rFonts w:ascii="BIZ UDゴシック" w:eastAsia="BIZ UDゴシック" w:hAnsi="BIZ UDゴシック" w:hint="eastAsia"/>
          <w:sz w:val="22"/>
          <w:szCs w:val="22"/>
        </w:rPr>
        <w:t>３．</w:t>
      </w:r>
      <w:r w:rsidR="005667FE" w:rsidRPr="005D4361">
        <w:rPr>
          <w:rFonts w:ascii="BIZ UDゴシック" w:eastAsia="BIZ UDゴシック" w:hAnsi="BIZ UDゴシック" w:hint="eastAsia"/>
          <w:sz w:val="22"/>
          <w:szCs w:val="22"/>
        </w:rPr>
        <w:t>対　象　者　　　　会員</w:t>
      </w:r>
      <w:r w:rsidR="00642DE4" w:rsidRPr="005D4361">
        <w:rPr>
          <w:rFonts w:ascii="BIZ UDゴシック" w:eastAsia="BIZ UDゴシック" w:hAnsi="BIZ UDゴシック" w:hint="eastAsia"/>
          <w:sz w:val="22"/>
          <w:szCs w:val="22"/>
        </w:rPr>
        <w:t>企業の</w:t>
      </w:r>
      <w:r w:rsidR="00750BBC" w:rsidRPr="005D4361">
        <w:rPr>
          <w:rFonts w:ascii="BIZ UDゴシック" w:eastAsia="BIZ UDゴシック" w:hAnsi="BIZ UDゴシック" w:hint="eastAsia"/>
          <w:sz w:val="22"/>
          <w:szCs w:val="22"/>
        </w:rPr>
        <w:t>従業員（パートタイマー含む）</w:t>
      </w:r>
    </w:p>
    <w:p w14:paraId="6603514D" w14:textId="28304AF9" w:rsidR="00897C2D" w:rsidRPr="005D4361" w:rsidRDefault="00897C2D" w:rsidP="00401272">
      <w:pPr>
        <w:snapToGrid w:val="0"/>
        <w:spacing w:line="360" w:lineRule="auto"/>
        <w:rPr>
          <w:rFonts w:ascii="BIZ UDゴシック" w:eastAsia="BIZ UDゴシック" w:hAnsi="BIZ UDゴシック"/>
          <w:sz w:val="22"/>
          <w:szCs w:val="22"/>
        </w:rPr>
      </w:pPr>
    </w:p>
    <w:p w14:paraId="2852DC47" w14:textId="0F53572D" w:rsidR="00897C2D" w:rsidRPr="005D4361" w:rsidRDefault="00401272" w:rsidP="00401272">
      <w:pPr>
        <w:snapToGrid w:val="0"/>
        <w:spacing w:line="360" w:lineRule="auto"/>
        <w:rPr>
          <w:rFonts w:ascii="BIZ UDゴシック" w:eastAsia="BIZ UDゴシック" w:hAnsi="BIZ UDゴシック"/>
          <w:sz w:val="22"/>
          <w:szCs w:val="22"/>
        </w:rPr>
      </w:pPr>
      <w:r w:rsidRPr="005D4361">
        <w:rPr>
          <w:rFonts w:ascii="BIZ UDゴシック" w:eastAsia="BIZ UDゴシック" w:hAnsi="BIZ UDゴシック" w:hint="eastAsia"/>
          <w:sz w:val="22"/>
          <w:szCs w:val="22"/>
        </w:rPr>
        <w:t>４</w:t>
      </w:r>
      <w:r w:rsidR="009C4B50" w:rsidRPr="005D4361">
        <w:rPr>
          <w:rFonts w:ascii="BIZ UDゴシック" w:eastAsia="BIZ UDゴシック" w:hAnsi="BIZ UDゴシック" w:hint="eastAsia"/>
          <w:sz w:val="22"/>
          <w:szCs w:val="22"/>
        </w:rPr>
        <w:t>．</w:t>
      </w:r>
      <w:r w:rsidR="009C6A4B" w:rsidRPr="005D4361">
        <w:rPr>
          <w:rFonts w:ascii="BIZ UDゴシック" w:eastAsia="BIZ UDゴシック" w:hAnsi="BIZ UDゴシック" w:hint="eastAsia"/>
          <w:spacing w:val="20"/>
          <w:kern w:val="0"/>
          <w:sz w:val="22"/>
          <w:szCs w:val="22"/>
          <w:fitText w:val="1000" w:id="684365824"/>
        </w:rPr>
        <w:t>実施</w:t>
      </w:r>
      <w:r w:rsidR="00897C2D" w:rsidRPr="005D4361">
        <w:rPr>
          <w:rFonts w:ascii="BIZ UDゴシック" w:eastAsia="BIZ UDゴシック" w:hAnsi="BIZ UDゴシック" w:hint="eastAsia"/>
          <w:spacing w:val="20"/>
          <w:kern w:val="0"/>
          <w:sz w:val="22"/>
          <w:szCs w:val="22"/>
          <w:fitText w:val="1000" w:id="684365824"/>
        </w:rPr>
        <w:t>機</w:t>
      </w:r>
      <w:r w:rsidR="00897C2D" w:rsidRPr="005D4361">
        <w:rPr>
          <w:rFonts w:ascii="BIZ UDゴシック" w:eastAsia="BIZ UDゴシック" w:hAnsi="BIZ UDゴシック" w:hint="eastAsia"/>
          <w:kern w:val="0"/>
          <w:sz w:val="22"/>
          <w:szCs w:val="22"/>
          <w:fitText w:val="1000" w:id="684365824"/>
        </w:rPr>
        <w:t>関</w:t>
      </w:r>
      <w:r w:rsidR="00D44A95" w:rsidRPr="005D4361">
        <w:rPr>
          <w:rFonts w:ascii="BIZ UDゴシック" w:eastAsia="BIZ UDゴシック" w:hAnsi="BIZ UDゴシック" w:hint="eastAsia"/>
          <w:sz w:val="22"/>
          <w:szCs w:val="22"/>
        </w:rPr>
        <w:t xml:space="preserve">　　　　</w:t>
      </w:r>
      <w:r w:rsidR="001E0601" w:rsidRPr="005D4361">
        <w:rPr>
          <w:rFonts w:ascii="BIZ UDゴシック" w:eastAsia="BIZ UDゴシック" w:hAnsi="BIZ UDゴシック" w:hint="eastAsia"/>
          <w:sz w:val="22"/>
          <w:szCs w:val="22"/>
        </w:rPr>
        <w:t>(</w:t>
      </w:r>
      <w:r w:rsidR="001E0601" w:rsidRPr="005D4361">
        <w:rPr>
          <w:rFonts w:ascii="BIZ UDゴシック" w:eastAsia="BIZ UDゴシック" w:hAnsi="BIZ UDゴシック" w:hint="eastAsia"/>
          <w:w w:val="68"/>
          <w:kern w:val="0"/>
          <w:sz w:val="22"/>
          <w:szCs w:val="22"/>
          <w:fitText w:val="300" w:id="673854721"/>
        </w:rPr>
        <w:t>一社</w:t>
      </w:r>
      <w:r w:rsidR="001E0601" w:rsidRPr="005D4361">
        <w:rPr>
          <w:rFonts w:ascii="BIZ UDゴシック" w:eastAsia="BIZ UDゴシック" w:hAnsi="BIZ UDゴシック" w:hint="eastAsia"/>
          <w:sz w:val="22"/>
          <w:szCs w:val="22"/>
        </w:rPr>
        <w:t>)</w:t>
      </w:r>
      <w:r w:rsidR="00431369" w:rsidRPr="005D4361">
        <w:rPr>
          <w:rFonts w:ascii="BIZ UDゴシック" w:eastAsia="BIZ UDゴシック" w:hAnsi="BIZ UDゴシック" w:hint="eastAsia"/>
        </w:rPr>
        <w:t xml:space="preserve"> </w:t>
      </w:r>
      <w:r w:rsidR="00431369" w:rsidRPr="005D4361">
        <w:rPr>
          <w:rFonts w:ascii="BIZ UDゴシック" w:eastAsia="BIZ UDゴシック" w:hAnsi="BIZ UDゴシック" w:hint="eastAsia"/>
          <w:sz w:val="22"/>
          <w:szCs w:val="22"/>
        </w:rPr>
        <w:t>エヒメ健診協会</w:t>
      </w:r>
    </w:p>
    <w:p w14:paraId="0DD95973" w14:textId="122AF121" w:rsidR="001F1590" w:rsidRPr="005D4361" w:rsidRDefault="001F1590" w:rsidP="00401272">
      <w:pPr>
        <w:snapToGrid w:val="0"/>
        <w:spacing w:line="360" w:lineRule="auto"/>
        <w:rPr>
          <w:rFonts w:ascii="BIZ UDゴシック" w:eastAsia="BIZ UDゴシック" w:hAnsi="BIZ UDゴシック"/>
          <w:sz w:val="22"/>
          <w:szCs w:val="22"/>
        </w:rPr>
      </w:pPr>
    </w:p>
    <w:p w14:paraId="66495975" w14:textId="102B218E" w:rsidR="009C6A4B" w:rsidRPr="005D4361" w:rsidRDefault="00401272" w:rsidP="00401272">
      <w:pPr>
        <w:pStyle w:val="a3"/>
        <w:snapToGrid w:val="0"/>
        <w:spacing w:line="360" w:lineRule="auto"/>
        <w:rPr>
          <w:rFonts w:ascii="BIZ UDゴシック" w:eastAsia="BIZ UDゴシック" w:hAnsi="BIZ UDゴシック"/>
          <w:sz w:val="22"/>
          <w:szCs w:val="22"/>
        </w:rPr>
      </w:pPr>
      <w:r w:rsidRPr="005D4361">
        <w:rPr>
          <w:rFonts w:ascii="BIZ UDゴシック" w:eastAsia="BIZ UDゴシック" w:hAnsi="BIZ UDゴシック" w:hint="eastAsia"/>
          <w:sz w:val="22"/>
          <w:szCs w:val="22"/>
        </w:rPr>
        <w:t>５</w:t>
      </w:r>
      <w:r w:rsidR="00897C2D" w:rsidRPr="005D4361">
        <w:rPr>
          <w:rFonts w:ascii="BIZ UDゴシック" w:eastAsia="BIZ UDゴシック" w:hAnsi="BIZ UDゴシック" w:hint="eastAsia"/>
          <w:sz w:val="22"/>
          <w:szCs w:val="22"/>
        </w:rPr>
        <w:t xml:space="preserve">．負　担　金　　　　</w:t>
      </w:r>
      <w:r w:rsidRPr="005D4361">
        <w:rPr>
          <w:rFonts w:ascii="BIZ UDゴシック" w:eastAsia="BIZ UDゴシック" w:hAnsi="BIZ UDゴシック" w:hint="eastAsia"/>
          <w:sz w:val="22"/>
          <w:szCs w:val="22"/>
        </w:rPr>
        <w:t>税込</w:t>
      </w:r>
      <w:r w:rsidR="005F2D42" w:rsidRPr="005D4361">
        <w:rPr>
          <w:rFonts w:ascii="BIZ UDゴシック" w:eastAsia="BIZ UDゴシック" w:hAnsi="BIZ UDゴシック" w:hint="eastAsia"/>
          <w:sz w:val="22"/>
          <w:szCs w:val="22"/>
        </w:rPr>
        <w:t>９</w:t>
      </w:r>
      <w:r w:rsidR="00D44A95" w:rsidRPr="005D4361">
        <w:rPr>
          <w:rFonts w:ascii="BIZ UDゴシック" w:eastAsia="BIZ UDゴシック" w:hAnsi="BIZ UDゴシック" w:hint="eastAsia"/>
          <w:sz w:val="22"/>
          <w:szCs w:val="22"/>
        </w:rPr>
        <w:t>，</w:t>
      </w:r>
      <w:r w:rsidR="005F2D42" w:rsidRPr="005D4361">
        <w:rPr>
          <w:rFonts w:ascii="BIZ UDゴシック" w:eastAsia="BIZ UDゴシック" w:hAnsi="BIZ UDゴシック" w:hint="eastAsia"/>
          <w:sz w:val="22"/>
          <w:szCs w:val="22"/>
        </w:rPr>
        <w:t>９</w:t>
      </w:r>
      <w:r w:rsidR="00E47106" w:rsidRPr="005D4361">
        <w:rPr>
          <w:rFonts w:ascii="BIZ UDゴシック" w:eastAsia="BIZ UDゴシック" w:hAnsi="BIZ UDゴシック" w:hint="eastAsia"/>
          <w:sz w:val="22"/>
          <w:szCs w:val="22"/>
        </w:rPr>
        <w:t>０</w:t>
      </w:r>
      <w:r w:rsidR="004C0063" w:rsidRPr="005D4361">
        <w:rPr>
          <w:rFonts w:ascii="BIZ UDゴシック" w:eastAsia="BIZ UDゴシック" w:hAnsi="BIZ UDゴシック" w:hint="eastAsia"/>
          <w:sz w:val="22"/>
          <w:szCs w:val="22"/>
        </w:rPr>
        <w:t>０</w:t>
      </w:r>
      <w:r w:rsidR="00897C2D" w:rsidRPr="005D4361">
        <w:rPr>
          <w:rFonts w:ascii="BIZ UDゴシック" w:eastAsia="BIZ UDゴシック" w:hAnsi="BIZ UDゴシック" w:hint="eastAsia"/>
          <w:sz w:val="22"/>
          <w:szCs w:val="22"/>
        </w:rPr>
        <w:t>円（</w:t>
      </w:r>
      <w:r w:rsidR="008C5816" w:rsidRPr="005D4361">
        <w:rPr>
          <w:rFonts w:ascii="BIZ UDゴシック" w:eastAsia="BIZ UDゴシック" w:hAnsi="BIZ UDゴシック" w:hint="eastAsia"/>
          <w:sz w:val="22"/>
          <w:szCs w:val="22"/>
        </w:rPr>
        <w:t>１</w:t>
      </w:r>
      <w:r w:rsidR="00897C2D" w:rsidRPr="005D4361">
        <w:rPr>
          <w:rFonts w:ascii="BIZ UDゴシック" w:eastAsia="BIZ UDゴシック" w:hAnsi="BIZ UDゴシック" w:hint="eastAsia"/>
          <w:sz w:val="22"/>
          <w:szCs w:val="22"/>
        </w:rPr>
        <w:t>人あたり）</w:t>
      </w:r>
      <w:r w:rsidR="009C6A4B" w:rsidRPr="005D4361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</w:p>
    <w:p w14:paraId="26F9BEB0" w14:textId="10C38EC4" w:rsidR="004D60CE" w:rsidRPr="005D4361" w:rsidRDefault="004D60CE" w:rsidP="00015EE7">
      <w:pPr>
        <w:spacing w:line="400" w:lineRule="exact"/>
        <w:rPr>
          <w:rFonts w:ascii="BIZ UDゴシック" w:eastAsia="BIZ UDゴシック" w:hAnsi="BIZ UDゴシック"/>
          <w:sz w:val="27"/>
          <w:szCs w:val="27"/>
        </w:rPr>
      </w:pPr>
      <w:r w:rsidRPr="005D4361">
        <w:rPr>
          <w:rFonts w:ascii="BIZ UDゴシック" w:eastAsia="BIZ UDゴシック" w:hAnsi="BIZ UDゴシック" w:hint="eastAsia"/>
        </w:rPr>
        <w:t xml:space="preserve">　　　　　　　　　　　</w:t>
      </w:r>
      <w:r w:rsidRPr="005D4361">
        <w:rPr>
          <w:rFonts w:ascii="BIZ UDゴシック" w:eastAsia="BIZ UDゴシック" w:hAnsi="BIZ UDゴシック" w:hint="eastAsia"/>
          <w:sz w:val="27"/>
          <w:szCs w:val="27"/>
        </w:rPr>
        <w:t>（オプション）大腸がん検査　税込１，６</w:t>
      </w:r>
      <w:r w:rsidR="00E47106" w:rsidRPr="005D4361">
        <w:rPr>
          <w:rFonts w:ascii="BIZ UDゴシック" w:eastAsia="BIZ UDゴシック" w:hAnsi="BIZ UDゴシック" w:hint="eastAsia"/>
          <w:sz w:val="27"/>
          <w:szCs w:val="27"/>
        </w:rPr>
        <w:t>５</w:t>
      </w:r>
      <w:r w:rsidRPr="005D4361">
        <w:rPr>
          <w:rFonts w:ascii="BIZ UDゴシック" w:eastAsia="BIZ UDゴシック" w:hAnsi="BIZ UDゴシック" w:hint="eastAsia"/>
          <w:sz w:val="27"/>
          <w:szCs w:val="27"/>
        </w:rPr>
        <w:t>０円（便２日法）</w:t>
      </w:r>
    </w:p>
    <w:p w14:paraId="05DE0242" w14:textId="77777777" w:rsidR="00D44A95" w:rsidRPr="005D4361" w:rsidRDefault="00D44A95" w:rsidP="00401272">
      <w:pPr>
        <w:spacing w:line="360" w:lineRule="auto"/>
        <w:rPr>
          <w:rFonts w:ascii="BIZ UDゴシック" w:eastAsia="BIZ UDゴシック" w:hAnsi="BIZ UDゴシック"/>
          <w:sz w:val="22"/>
          <w:szCs w:val="22"/>
        </w:rPr>
      </w:pPr>
    </w:p>
    <w:p w14:paraId="31094431" w14:textId="766AC580" w:rsidR="00897C2D" w:rsidRPr="005D4361" w:rsidRDefault="00401272" w:rsidP="00401272">
      <w:pPr>
        <w:snapToGrid w:val="0"/>
        <w:spacing w:line="360" w:lineRule="auto"/>
        <w:rPr>
          <w:rFonts w:ascii="BIZ UDゴシック" w:eastAsia="BIZ UDゴシック" w:hAnsi="BIZ UDゴシック"/>
          <w:bCs/>
          <w:sz w:val="22"/>
          <w:szCs w:val="22"/>
          <w:u w:val="single"/>
        </w:rPr>
      </w:pPr>
      <w:r w:rsidRPr="005D4361">
        <w:rPr>
          <w:rFonts w:ascii="BIZ UDゴシック" w:eastAsia="BIZ UDゴシック" w:hAnsi="BIZ UDゴシック" w:hint="eastAsia"/>
          <w:sz w:val="22"/>
          <w:szCs w:val="22"/>
        </w:rPr>
        <w:t>６</w:t>
      </w:r>
      <w:r w:rsidR="00897C2D" w:rsidRPr="005D4361">
        <w:rPr>
          <w:rFonts w:ascii="BIZ UDゴシック" w:eastAsia="BIZ UDゴシック" w:hAnsi="BIZ UDゴシック" w:hint="eastAsia"/>
          <w:sz w:val="22"/>
          <w:szCs w:val="22"/>
        </w:rPr>
        <w:t xml:space="preserve">．申込締切り　      </w:t>
      </w:r>
      <w:r w:rsidR="008A1B22" w:rsidRPr="005D4361">
        <w:rPr>
          <w:rFonts w:ascii="BIZ UDゴシック" w:eastAsia="BIZ UDゴシック" w:hAnsi="BIZ UDゴシック" w:hint="eastAsia"/>
          <w:bCs/>
          <w:sz w:val="22"/>
          <w:szCs w:val="22"/>
          <w:u w:val="single"/>
        </w:rPr>
        <w:t>１０</w:t>
      </w:r>
      <w:r w:rsidR="00321AE2" w:rsidRPr="005D4361">
        <w:rPr>
          <w:rFonts w:ascii="BIZ UDゴシック" w:eastAsia="BIZ UDゴシック" w:hAnsi="BIZ UDゴシック" w:hint="eastAsia"/>
          <w:bCs/>
          <w:sz w:val="22"/>
          <w:szCs w:val="22"/>
          <w:u w:val="single"/>
        </w:rPr>
        <w:t>月</w:t>
      </w:r>
      <w:r w:rsidR="0006524D" w:rsidRPr="005D4361">
        <w:rPr>
          <w:rFonts w:ascii="BIZ UDゴシック" w:eastAsia="BIZ UDゴシック" w:hAnsi="BIZ UDゴシック" w:hint="eastAsia"/>
          <w:bCs/>
          <w:sz w:val="22"/>
          <w:szCs w:val="22"/>
          <w:u w:val="single"/>
        </w:rPr>
        <w:t>１</w:t>
      </w:r>
      <w:r w:rsidR="008D52C7" w:rsidRPr="005D4361">
        <w:rPr>
          <w:rFonts w:ascii="BIZ UDゴシック" w:eastAsia="BIZ UDゴシック" w:hAnsi="BIZ UDゴシック" w:hint="eastAsia"/>
          <w:bCs/>
          <w:sz w:val="22"/>
          <w:szCs w:val="22"/>
          <w:u w:val="single"/>
        </w:rPr>
        <w:t>５</w:t>
      </w:r>
      <w:r w:rsidR="00F95FFF" w:rsidRPr="005D4361">
        <w:rPr>
          <w:rFonts w:ascii="BIZ UDゴシック" w:eastAsia="BIZ UDゴシック" w:hAnsi="BIZ UDゴシック" w:hint="eastAsia"/>
          <w:bCs/>
          <w:sz w:val="22"/>
          <w:szCs w:val="22"/>
          <w:u w:val="single"/>
        </w:rPr>
        <w:t>日（</w:t>
      </w:r>
      <w:r w:rsidR="00104A3C" w:rsidRPr="005D4361">
        <w:rPr>
          <w:rFonts w:ascii="BIZ UDゴシック" w:eastAsia="BIZ UDゴシック" w:hAnsi="BIZ UDゴシック" w:hint="eastAsia"/>
          <w:bCs/>
          <w:sz w:val="22"/>
          <w:szCs w:val="22"/>
          <w:u w:val="single"/>
        </w:rPr>
        <w:t>木</w:t>
      </w:r>
      <w:r w:rsidR="00897C2D" w:rsidRPr="005D4361">
        <w:rPr>
          <w:rFonts w:ascii="BIZ UDゴシック" w:eastAsia="BIZ UDゴシック" w:hAnsi="BIZ UDゴシック" w:hint="eastAsia"/>
          <w:bCs/>
          <w:sz w:val="22"/>
          <w:szCs w:val="22"/>
          <w:u w:val="single"/>
        </w:rPr>
        <w:t>）</w:t>
      </w:r>
    </w:p>
    <w:p w14:paraId="4B89D7B4" w14:textId="77777777" w:rsidR="001F1590" w:rsidRPr="005D4361" w:rsidRDefault="001F1590" w:rsidP="00401272">
      <w:pPr>
        <w:snapToGrid w:val="0"/>
        <w:spacing w:line="360" w:lineRule="auto"/>
        <w:rPr>
          <w:rFonts w:ascii="BIZ UDゴシック" w:eastAsia="BIZ UDゴシック" w:hAnsi="BIZ UDゴシック"/>
          <w:sz w:val="22"/>
          <w:szCs w:val="22"/>
        </w:rPr>
      </w:pPr>
    </w:p>
    <w:p w14:paraId="0224EE4F" w14:textId="18E47F24" w:rsidR="00897C2D" w:rsidRPr="005D4361" w:rsidRDefault="00401272" w:rsidP="00401272">
      <w:pPr>
        <w:pStyle w:val="a3"/>
        <w:snapToGrid w:val="0"/>
        <w:spacing w:line="360" w:lineRule="auto"/>
        <w:rPr>
          <w:rFonts w:ascii="BIZ UDゴシック" w:eastAsia="BIZ UDゴシック" w:hAnsi="BIZ UDゴシック"/>
          <w:bCs/>
          <w:sz w:val="22"/>
          <w:szCs w:val="22"/>
        </w:rPr>
      </w:pPr>
      <w:r w:rsidRPr="005D4361">
        <w:rPr>
          <w:rFonts w:ascii="BIZ UDゴシック" w:eastAsia="BIZ UDゴシック" w:hAnsi="BIZ UDゴシック" w:hint="eastAsia"/>
          <w:sz w:val="22"/>
          <w:szCs w:val="22"/>
        </w:rPr>
        <w:t>７</w:t>
      </w:r>
      <w:r w:rsidR="00897C2D" w:rsidRPr="005D4361">
        <w:rPr>
          <w:rFonts w:ascii="BIZ UDゴシック" w:eastAsia="BIZ UDゴシック" w:hAnsi="BIZ UDゴシック" w:hint="eastAsia"/>
          <w:sz w:val="22"/>
          <w:szCs w:val="22"/>
        </w:rPr>
        <w:t>．</w:t>
      </w:r>
      <w:r w:rsidR="00897C2D" w:rsidRPr="005D4361">
        <w:rPr>
          <w:rFonts w:ascii="BIZ UDゴシック" w:eastAsia="BIZ UDゴシック" w:hAnsi="BIZ UDゴシック" w:hint="eastAsia"/>
          <w:spacing w:val="20"/>
          <w:kern w:val="0"/>
          <w:sz w:val="22"/>
          <w:szCs w:val="22"/>
          <w:fitText w:val="1000" w:id="-396194560"/>
        </w:rPr>
        <w:t>お申</w:t>
      </w:r>
      <w:r w:rsidR="009C4B50" w:rsidRPr="005D4361">
        <w:rPr>
          <w:rFonts w:ascii="BIZ UDゴシック" w:eastAsia="BIZ UDゴシック" w:hAnsi="BIZ UDゴシック" w:hint="eastAsia"/>
          <w:spacing w:val="20"/>
          <w:kern w:val="0"/>
          <w:sz w:val="22"/>
          <w:szCs w:val="22"/>
          <w:fitText w:val="1000" w:id="-396194560"/>
        </w:rPr>
        <w:t>込</w:t>
      </w:r>
      <w:r w:rsidR="009C4B50" w:rsidRPr="005D4361">
        <w:rPr>
          <w:rFonts w:ascii="BIZ UDゴシック" w:eastAsia="BIZ UDゴシック" w:hAnsi="BIZ UDゴシック" w:hint="eastAsia"/>
          <w:kern w:val="0"/>
          <w:sz w:val="22"/>
          <w:szCs w:val="22"/>
          <w:fitText w:val="1000" w:id="-396194560"/>
        </w:rPr>
        <w:t>み</w:t>
      </w:r>
      <w:r w:rsidR="009C4B50" w:rsidRPr="005D4361">
        <w:rPr>
          <w:rFonts w:ascii="BIZ UDゴシック" w:eastAsia="BIZ UDゴシック" w:hAnsi="BIZ UDゴシック" w:hint="eastAsia"/>
          <w:sz w:val="22"/>
          <w:szCs w:val="22"/>
        </w:rPr>
        <w:t xml:space="preserve">　　　　</w:t>
      </w:r>
      <w:r w:rsidR="00166B58" w:rsidRPr="005D4361">
        <w:rPr>
          <w:rFonts w:ascii="BIZ UDゴシック" w:eastAsia="BIZ UDゴシック" w:hAnsi="BIZ UDゴシック" w:hint="eastAsia"/>
          <w:b/>
          <w:bCs/>
          <w:color w:val="FF0000"/>
          <w:sz w:val="22"/>
          <w:szCs w:val="22"/>
          <w:u w:val="wave"/>
        </w:rPr>
        <w:t>裏面</w:t>
      </w:r>
      <w:r w:rsidR="009C4B50" w:rsidRPr="005D4361">
        <w:rPr>
          <w:rFonts w:ascii="BIZ UDゴシック" w:eastAsia="BIZ UDゴシック" w:hAnsi="BIZ UDゴシック" w:hint="eastAsia"/>
          <w:sz w:val="22"/>
          <w:szCs w:val="22"/>
        </w:rPr>
        <w:t>の申込</w:t>
      </w:r>
      <w:r w:rsidR="00D44A95" w:rsidRPr="005D4361">
        <w:rPr>
          <w:rFonts w:ascii="BIZ UDゴシック" w:eastAsia="BIZ UDゴシック" w:hAnsi="BIZ UDゴシック" w:hint="eastAsia"/>
          <w:sz w:val="22"/>
          <w:szCs w:val="22"/>
        </w:rPr>
        <w:t>用紙にて</w:t>
      </w:r>
      <w:r w:rsidR="00897C2D" w:rsidRPr="005D4361">
        <w:rPr>
          <w:rFonts w:ascii="BIZ UDゴシック" w:eastAsia="BIZ UDゴシック" w:hAnsi="BIZ UDゴシック" w:hint="eastAsia"/>
          <w:sz w:val="22"/>
          <w:szCs w:val="22"/>
        </w:rPr>
        <w:t>お申込みください。</w:t>
      </w:r>
      <w:r w:rsidR="00A53435" w:rsidRPr="005D4361">
        <w:rPr>
          <w:rFonts w:ascii="BIZ UDゴシック" w:eastAsia="BIZ UDゴシック" w:hAnsi="BIZ UDゴシック" w:hint="eastAsia"/>
          <w:sz w:val="22"/>
          <w:szCs w:val="22"/>
        </w:rPr>
        <w:t>（ＦＡＸ</w:t>
      </w:r>
      <w:r w:rsidR="008A1B22" w:rsidRPr="005D4361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8D52C7" w:rsidRPr="005D4361">
        <w:rPr>
          <w:rFonts w:ascii="BIZ UDゴシック" w:eastAsia="BIZ UDゴシック" w:hAnsi="BIZ UDゴシック" w:hint="eastAsia"/>
          <w:b/>
          <w:bCs/>
          <w:sz w:val="22"/>
          <w:szCs w:val="22"/>
        </w:rPr>
        <w:t>０８５２－</w:t>
      </w:r>
      <w:r w:rsidR="008A1B22" w:rsidRPr="005D4361">
        <w:rPr>
          <w:rFonts w:ascii="BIZ UDゴシック" w:eastAsia="BIZ UDゴシック" w:hAnsi="BIZ UDゴシック" w:hint="eastAsia"/>
          <w:b/>
          <w:sz w:val="22"/>
          <w:szCs w:val="22"/>
        </w:rPr>
        <w:t>５２－２</w:t>
      </w:r>
      <w:r w:rsidR="00D8150A" w:rsidRPr="005D4361">
        <w:rPr>
          <w:rFonts w:ascii="BIZ UDゴシック" w:eastAsia="BIZ UDゴシック" w:hAnsi="BIZ UDゴシック" w:hint="eastAsia"/>
          <w:b/>
          <w:sz w:val="22"/>
          <w:szCs w:val="22"/>
        </w:rPr>
        <w:t>１９４</w:t>
      </w:r>
      <w:r w:rsidR="00A53435" w:rsidRPr="005D4361">
        <w:rPr>
          <w:rFonts w:ascii="BIZ UDゴシック" w:eastAsia="BIZ UDゴシック" w:hAnsi="BIZ UDゴシック" w:hint="eastAsia"/>
          <w:sz w:val="22"/>
          <w:szCs w:val="22"/>
        </w:rPr>
        <w:t>）</w:t>
      </w:r>
    </w:p>
    <w:p w14:paraId="5DD6FEFA" w14:textId="77777777" w:rsidR="001F1590" w:rsidRPr="005D4361" w:rsidRDefault="001F1590" w:rsidP="00401272">
      <w:pPr>
        <w:snapToGrid w:val="0"/>
        <w:spacing w:line="360" w:lineRule="auto"/>
        <w:rPr>
          <w:rFonts w:ascii="BIZ UDゴシック" w:eastAsia="BIZ UDゴシック" w:hAnsi="BIZ UDゴシック"/>
          <w:sz w:val="22"/>
          <w:szCs w:val="22"/>
        </w:rPr>
      </w:pPr>
    </w:p>
    <w:p w14:paraId="1C009218" w14:textId="2AC99485" w:rsidR="00897C2D" w:rsidRDefault="00401272" w:rsidP="00401272">
      <w:pPr>
        <w:pStyle w:val="a3"/>
        <w:snapToGrid w:val="0"/>
        <w:spacing w:line="360" w:lineRule="auto"/>
        <w:rPr>
          <w:rFonts w:ascii="BIZ UDゴシック" w:eastAsia="BIZ UDゴシック" w:hAnsi="BIZ UDゴシック"/>
          <w:sz w:val="22"/>
          <w:szCs w:val="22"/>
        </w:rPr>
      </w:pPr>
      <w:r w:rsidRPr="005D4361">
        <w:rPr>
          <w:rFonts w:ascii="BIZ UDゴシック" w:eastAsia="BIZ UDゴシック" w:hAnsi="BIZ UDゴシック" w:hint="eastAsia"/>
          <w:sz w:val="22"/>
          <w:szCs w:val="22"/>
        </w:rPr>
        <w:t>８</w:t>
      </w:r>
      <w:r w:rsidR="00100E68" w:rsidRPr="005D4361">
        <w:rPr>
          <w:rFonts w:ascii="BIZ UDゴシック" w:eastAsia="BIZ UDゴシック" w:hAnsi="BIZ UDゴシック" w:hint="eastAsia"/>
          <w:sz w:val="22"/>
          <w:szCs w:val="22"/>
        </w:rPr>
        <w:t xml:space="preserve">．お問合わせ　　　　東出雲町商工会（担当　</w:t>
      </w:r>
      <w:r w:rsidR="008A1B22" w:rsidRPr="005D4361">
        <w:rPr>
          <w:rFonts w:ascii="BIZ UDゴシック" w:eastAsia="BIZ UDゴシック" w:hAnsi="BIZ UDゴシック" w:hint="eastAsia"/>
          <w:sz w:val="22"/>
          <w:szCs w:val="22"/>
        </w:rPr>
        <w:t>福田</w:t>
      </w:r>
      <w:r w:rsidR="007B7D40" w:rsidRPr="005D4361">
        <w:rPr>
          <w:rFonts w:ascii="BIZ UDゴシック" w:eastAsia="BIZ UDゴシック" w:hAnsi="BIZ UDゴシック" w:hint="eastAsia"/>
          <w:sz w:val="22"/>
          <w:szCs w:val="22"/>
        </w:rPr>
        <w:t xml:space="preserve">）　</w:t>
      </w:r>
      <w:r w:rsidR="00B37998" w:rsidRPr="005D4361">
        <w:rPr>
          <w:rFonts w:ascii="BIZ UDゴシック" w:eastAsia="BIZ UDゴシック" w:hAnsi="BIZ UDゴシック" w:hint="eastAsia"/>
          <w:sz w:val="22"/>
          <w:szCs w:val="22"/>
        </w:rPr>
        <w:t>ＴＥＬ：</w:t>
      </w:r>
      <w:r w:rsidR="008D52C7" w:rsidRPr="005D4361">
        <w:rPr>
          <w:rFonts w:ascii="BIZ UDゴシック" w:eastAsia="BIZ UDゴシック" w:hAnsi="BIZ UDゴシック" w:hint="eastAsia"/>
          <w:sz w:val="22"/>
          <w:szCs w:val="22"/>
        </w:rPr>
        <w:t>０８５２－</w:t>
      </w:r>
      <w:r w:rsidR="00B37998" w:rsidRPr="005D4361">
        <w:rPr>
          <w:rFonts w:ascii="BIZ UDゴシック" w:eastAsia="BIZ UDゴシック" w:hAnsi="BIZ UDゴシック" w:hint="eastAsia"/>
          <w:sz w:val="22"/>
          <w:szCs w:val="22"/>
        </w:rPr>
        <w:t>５２－２３４４</w:t>
      </w:r>
    </w:p>
    <w:p w14:paraId="31B49BB5" w14:textId="0EFDFB11" w:rsidR="003D69DF" w:rsidRPr="003D69DF" w:rsidRDefault="003D69DF" w:rsidP="00A16F20">
      <w:pPr>
        <w:ind w:rightChars="297" w:right="566"/>
        <w:jc w:val="right"/>
        <w:rPr>
          <w:rFonts w:ascii="BIZ UDゴシック" w:eastAsia="BIZ UDゴシック" w:hAnsi="BIZ UDゴシック" w:hint="eastAsia"/>
        </w:rPr>
      </w:pPr>
      <w:r w:rsidRPr="003D69DF">
        <w:rPr>
          <w:rFonts w:ascii="BIZ UDゴシック" w:eastAsia="BIZ UDゴシック" w:hAnsi="BIZ UDゴシック" w:hint="eastAsia"/>
        </w:rPr>
        <w:t>info@hizumo-lc.com</w:t>
      </w:r>
    </w:p>
    <w:p w14:paraId="3F8B1E05" w14:textId="570B8C04" w:rsidR="007C02E8" w:rsidRPr="005D4361" w:rsidRDefault="007C02E8" w:rsidP="007C02E8">
      <w:pPr>
        <w:rPr>
          <w:rFonts w:ascii="BIZ UDゴシック" w:eastAsia="BIZ UDゴシック" w:hAnsi="BIZ UDゴシック"/>
        </w:rPr>
      </w:pPr>
    </w:p>
    <w:p w14:paraId="3CC9AB7D" w14:textId="77777777" w:rsidR="007C02E8" w:rsidRPr="005D4361" w:rsidRDefault="007C02E8" w:rsidP="007C02E8">
      <w:pPr>
        <w:rPr>
          <w:rFonts w:ascii="BIZ UDゴシック" w:eastAsia="BIZ UDゴシック" w:hAnsi="BIZ UDゴシック"/>
        </w:rPr>
        <w:sectPr w:rsidR="007C02E8" w:rsidRPr="005D4361" w:rsidSect="002C7D3B">
          <w:pgSz w:w="11906" w:h="16838" w:code="9"/>
          <w:pgMar w:top="851" w:right="1418" w:bottom="567" w:left="1418" w:header="0" w:footer="0" w:gutter="0"/>
          <w:cols w:space="425"/>
          <w:docGrid w:type="linesAndChars" w:linePitch="305" w:charSpace="-3998"/>
        </w:sectPr>
      </w:pPr>
    </w:p>
    <w:p w14:paraId="71076C5D" w14:textId="1EDE66BB" w:rsidR="007C02E8" w:rsidRDefault="00181DE2" w:rsidP="007C02E8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314D03" wp14:editId="03A64340">
                <wp:simplePos x="0" y="0"/>
                <wp:positionH relativeFrom="column">
                  <wp:posOffset>-519941</wp:posOffset>
                </wp:positionH>
                <wp:positionV relativeFrom="paragraph">
                  <wp:posOffset>-722460</wp:posOffset>
                </wp:positionV>
                <wp:extent cx="9939655" cy="7302475"/>
                <wp:effectExtent l="0" t="0" r="0" b="0"/>
                <wp:wrapNone/>
                <wp:docPr id="7291240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9655" cy="730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d"/>
                              <w:tblW w:w="15304" w:type="dxa"/>
                              <w:tblInd w:w="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32"/>
                              <w:gridCol w:w="3868"/>
                              <w:gridCol w:w="3868"/>
                              <w:gridCol w:w="372"/>
                              <w:gridCol w:w="2442"/>
                              <w:gridCol w:w="846"/>
                              <w:gridCol w:w="1688"/>
                              <w:gridCol w:w="1688"/>
                            </w:tblGrid>
                            <w:tr w:rsidR="00181DE2" w14:paraId="21639F63" w14:textId="77777777" w:rsidTr="006A6B64">
                              <w:trPr>
                                <w:trHeight w:val="422"/>
                              </w:trPr>
                              <w:tc>
                                <w:tcPr>
                                  <w:tcW w:w="15304" w:type="dxa"/>
                                  <w:gridSpan w:val="8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16F07275" w14:textId="6C39BC2D" w:rsidR="00181DE2" w:rsidRDefault="006A6B64" w:rsidP="006A6B64">
                                  <w:pPr>
                                    <w:ind w:firstLineChars="50" w:firstLine="105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健康診断申込書</w:t>
                                  </w:r>
                                </w:p>
                              </w:tc>
                            </w:tr>
                            <w:tr w:rsidR="00A16F20" w14:paraId="17A2C4DB" w14:textId="77777777" w:rsidTr="0047710A">
                              <w:trPr>
                                <w:trHeight w:val="559"/>
                              </w:trPr>
                              <w:tc>
                                <w:tcPr>
                                  <w:tcW w:w="4400" w:type="dxa"/>
                                  <w:gridSpan w:val="2"/>
                                  <w:vAlign w:val="center"/>
                                </w:tcPr>
                                <w:p w14:paraId="73ACC791" w14:textId="37D2837B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A16F20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企業名：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4670FFA9" w14:textId="42929042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A16F20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住所：</w:t>
                                  </w:r>
                                </w:p>
                              </w:tc>
                              <w:tc>
                                <w:tcPr>
                                  <w:tcW w:w="3660" w:type="dxa"/>
                                  <w:gridSpan w:val="3"/>
                                  <w:vAlign w:val="center"/>
                                </w:tcPr>
                                <w:p w14:paraId="1CF3F29D" w14:textId="5FC14E01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A16F20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TEL：</w:t>
                                  </w:r>
                                </w:p>
                              </w:tc>
                              <w:tc>
                                <w:tcPr>
                                  <w:tcW w:w="3376" w:type="dxa"/>
                                  <w:gridSpan w:val="2"/>
                                  <w:vAlign w:val="center"/>
                                </w:tcPr>
                                <w:p w14:paraId="3A778E81" w14:textId="42C8D32D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A16F20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担当者名：</w:t>
                                  </w:r>
                                </w:p>
                              </w:tc>
                            </w:tr>
                            <w:tr w:rsidR="00181DE2" w14:paraId="00AE253A" w14:textId="77777777" w:rsidTr="00A16F20">
                              <w:trPr>
                                <w:trHeight w:val="423"/>
                              </w:trPr>
                              <w:tc>
                                <w:tcPr>
                                  <w:tcW w:w="15304" w:type="dxa"/>
                                  <w:gridSpan w:val="8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491D3604" w14:textId="640FEFED" w:rsidR="00181DE2" w:rsidRDefault="006A6B64" w:rsidP="00181DE2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【受信希望者名簿】</w:t>
                                  </w:r>
                                </w:p>
                              </w:tc>
                            </w:tr>
                            <w:tr w:rsidR="006A6B64" w14:paraId="76FEAF07" w14:textId="77777777" w:rsidTr="008458E7">
                              <w:trPr>
                                <w:trHeight w:val="273"/>
                              </w:trPr>
                              <w:tc>
                                <w:tcPr>
                                  <w:tcW w:w="532" w:type="dxa"/>
                                  <w:vMerge w:val="restart"/>
                                  <w:vAlign w:val="center"/>
                                </w:tcPr>
                                <w:p w14:paraId="33D6D985" w14:textId="2E54F4CF" w:rsidR="006A6B64" w:rsidRDefault="006A6B64" w:rsidP="00181DE2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vMerge w:val="restart"/>
                                  <w:vAlign w:val="center"/>
                                </w:tcPr>
                                <w:p w14:paraId="546386AD" w14:textId="41EF8CD6" w:rsidR="006A6B64" w:rsidRDefault="006A6B64" w:rsidP="00181DE2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vMerge w:val="restart"/>
                                  <w:vAlign w:val="center"/>
                                </w:tcPr>
                                <w:p w14:paraId="09328B82" w14:textId="218A65FB" w:rsidR="006A6B64" w:rsidRDefault="006A6B64" w:rsidP="00181DE2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2814" w:type="dxa"/>
                                  <w:gridSpan w:val="2"/>
                                  <w:vMerge w:val="restart"/>
                                  <w:vAlign w:val="center"/>
                                </w:tcPr>
                                <w:p w14:paraId="731E9E30" w14:textId="3F097114" w:rsidR="006A6B64" w:rsidRDefault="006A6B64" w:rsidP="00181DE2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Merge w:val="restart"/>
                                  <w:vAlign w:val="center"/>
                                </w:tcPr>
                                <w:p w14:paraId="78A79ED4" w14:textId="7349D90B" w:rsidR="006A6B64" w:rsidRDefault="006A6B64" w:rsidP="00181DE2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性別</w:t>
                                  </w:r>
                                </w:p>
                              </w:tc>
                              <w:tc>
                                <w:tcPr>
                                  <w:tcW w:w="3376" w:type="dxa"/>
                                  <w:gridSpan w:val="2"/>
                                  <w:vAlign w:val="center"/>
                                </w:tcPr>
                                <w:p w14:paraId="7E254616" w14:textId="7B62D165" w:rsidR="006A6B64" w:rsidRDefault="006A6B64" w:rsidP="006A6B64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ご希望の方は○を付して下さい</w:t>
                                  </w:r>
                                </w:p>
                              </w:tc>
                            </w:tr>
                            <w:tr w:rsidR="006A6B64" w14:paraId="5189F6D9" w14:textId="77777777" w:rsidTr="006A6B64">
                              <w:trPr>
                                <w:trHeight w:val="280"/>
                              </w:trPr>
                              <w:tc>
                                <w:tcPr>
                                  <w:tcW w:w="532" w:type="dxa"/>
                                  <w:vMerge/>
                                  <w:vAlign w:val="center"/>
                                </w:tcPr>
                                <w:p w14:paraId="71741E56" w14:textId="77777777" w:rsidR="006A6B64" w:rsidRDefault="006A6B64" w:rsidP="00181DE2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vMerge/>
                                  <w:vAlign w:val="center"/>
                                </w:tcPr>
                                <w:p w14:paraId="0EBCB9B7" w14:textId="77777777" w:rsidR="006A6B64" w:rsidRDefault="006A6B64" w:rsidP="00181DE2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vMerge/>
                                  <w:vAlign w:val="center"/>
                                </w:tcPr>
                                <w:p w14:paraId="792D4751" w14:textId="77777777" w:rsidR="006A6B64" w:rsidRDefault="006A6B64" w:rsidP="00181DE2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4" w:type="dxa"/>
                                  <w:gridSpan w:val="2"/>
                                  <w:vMerge/>
                                  <w:vAlign w:val="center"/>
                                </w:tcPr>
                                <w:p w14:paraId="5915E436" w14:textId="77777777" w:rsidR="006A6B64" w:rsidRDefault="006A6B64" w:rsidP="00181DE2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vMerge/>
                                  <w:vAlign w:val="center"/>
                                </w:tcPr>
                                <w:p w14:paraId="37E0DA23" w14:textId="77777777" w:rsidR="006A6B64" w:rsidRDefault="006A6B64" w:rsidP="00181DE2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481D477B" w14:textId="021E98D4" w:rsidR="006A6B64" w:rsidRDefault="006A6B64" w:rsidP="006A6B64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大腸がん便検査</w:t>
                                  </w: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264C2090" w14:textId="4755A748" w:rsidR="006A6B64" w:rsidRDefault="006A6B64" w:rsidP="006A6B64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じん肺検査</w:t>
                                  </w:r>
                                </w:p>
                              </w:tc>
                            </w:tr>
                            <w:tr w:rsidR="00181DE2" w14:paraId="4F6F2216" w14:textId="77777777" w:rsidTr="00A16F20">
                              <w:trPr>
                                <w:trHeight w:val="547"/>
                              </w:trPr>
                              <w:tc>
                                <w:tcPr>
                                  <w:tcW w:w="532" w:type="dxa"/>
                                  <w:vAlign w:val="center"/>
                                </w:tcPr>
                                <w:p w14:paraId="238D9542" w14:textId="6A43C027" w:rsidR="00181DE2" w:rsidRDefault="00A16F20" w:rsidP="00181DE2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09A3C63E" w14:textId="2B63342A" w:rsidR="00181DE2" w:rsidRDefault="00181DE2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6AF8F404" w14:textId="3014DCB1" w:rsidR="00181DE2" w:rsidRDefault="00181DE2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4" w:type="dxa"/>
                                  <w:gridSpan w:val="2"/>
                                  <w:vAlign w:val="center"/>
                                </w:tcPr>
                                <w:p w14:paraId="6BB61FD5" w14:textId="375D80AF" w:rsidR="00181DE2" w:rsidRDefault="006A6B64" w:rsidP="006A6B64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S･H　 　. 　.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44F01B40" w14:textId="77777777" w:rsidR="00181DE2" w:rsidRDefault="00181DE2" w:rsidP="00181DE2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4A523D3E" w14:textId="77777777" w:rsidR="00181DE2" w:rsidRDefault="00181DE2" w:rsidP="00181DE2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500448F1" w14:textId="77777777" w:rsidR="00181DE2" w:rsidRDefault="00181DE2" w:rsidP="00181DE2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</w:tr>
                            <w:tr w:rsidR="00A16F20" w14:paraId="60A475F1" w14:textId="77777777" w:rsidTr="00A16F20">
                              <w:trPr>
                                <w:trHeight w:val="547"/>
                              </w:trPr>
                              <w:tc>
                                <w:tcPr>
                                  <w:tcW w:w="532" w:type="dxa"/>
                                  <w:vAlign w:val="center"/>
                                </w:tcPr>
                                <w:p w14:paraId="757B8C57" w14:textId="442F765B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1FC3EA75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3A063FEE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4" w:type="dxa"/>
                                  <w:gridSpan w:val="2"/>
                                  <w:vAlign w:val="center"/>
                                </w:tcPr>
                                <w:p w14:paraId="1CCF547F" w14:textId="0131A125" w:rsidR="00A16F20" w:rsidRDefault="00A16F20" w:rsidP="00A16F20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S･H　 　. 　.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58E9471B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0859AEC7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7392C535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</w:tr>
                            <w:tr w:rsidR="00A16F20" w14:paraId="24A69FD9" w14:textId="77777777" w:rsidTr="00A16F20">
                              <w:trPr>
                                <w:trHeight w:val="547"/>
                              </w:trPr>
                              <w:tc>
                                <w:tcPr>
                                  <w:tcW w:w="532" w:type="dxa"/>
                                  <w:vAlign w:val="center"/>
                                </w:tcPr>
                                <w:p w14:paraId="204D89C7" w14:textId="6BDC4C5C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59AB47FF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1AF5DE07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4" w:type="dxa"/>
                                  <w:gridSpan w:val="2"/>
                                  <w:vAlign w:val="center"/>
                                </w:tcPr>
                                <w:p w14:paraId="65536498" w14:textId="67FFC907" w:rsidR="00A16F20" w:rsidRDefault="00A16F20" w:rsidP="00A16F20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S･H　 　. 　.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4B4701F2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7E227BE0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0BF72DD9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</w:tr>
                            <w:tr w:rsidR="00A16F20" w14:paraId="1143F3E4" w14:textId="77777777" w:rsidTr="00A16F20">
                              <w:trPr>
                                <w:trHeight w:val="547"/>
                              </w:trPr>
                              <w:tc>
                                <w:tcPr>
                                  <w:tcW w:w="532" w:type="dxa"/>
                                  <w:vAlign w:val="center"/>
                                </w:tcPr>
                                <w:p w14:paraId="274EFC49" w14:textId="7D6A5450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1C3135B1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26E5917B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4" w:type="dxa"/>
                                  <w:gridSpan w:val="2"/>
                                  <w:vAlign w:val="center"/>
                                </w:tcPr>
                                <w:p w14:paraId="500AEEC7" w14:textId="5AD00169" w:rsidR="00A16F20" w:rsidRDefault="00A16F20" w:rsidP="00A16F20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S･H　 　. 　.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4E7732FE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4DEC06ED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72D284F7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</w:tr>
                            <w:tr w:rsidR="00A16F20" w14:paraId="742A64F0" w14:textId="77777777" w:rsidTr="00A16F20">
                              <w:trPr>
                                <w:trHeight w:val="547"/>
                              </w:trPr>
                              <w:tc>
                                <w:tcPr>
                                  <w:tcW w:w="532" w:type="dxa"/>
                                  <w:vAlign w:val="center"/>
                                </w:tcPr>
                                <w:p w14:paraId="76F0248D" w14:textId="73317AAB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75B7344C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105E4A36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4" w:type="dxa"/>
                                  <w:gridSpan w:val="2"/>
                                  <w:vAlign w:val="center"/>
                                </w:tcPr>
                                <w:p w14:paraId="0C51C42D" w14:textId="78D305B6" w:rsidR="00A16F20" w:rsidRDefault="00A16F20" w:rsidP="00A16F20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S･H　 　. 　.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37DF9B8F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185F930B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2598DB86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</w:tr>
                            <w:tr w:rsidR="00A16F20" w14:paraId="540EDF8F" w14:textId="77777777" w:rsidTr="00A16F20">
                              <w:trPr>
                                <w:trHeight w:val="547"/>
                              </w:trPr>
                              <w:tc>
                                <w:tcPr>
                                  <w:tcW w:w="532" w:type="dxa"/>
                                  <w:vAlign w:val="center"/>
                                </w:tcPr>
                                <w:p w14:paraId="196F5369" w14:textId="4C3BEAD5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5EDF9F4F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43EF946F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4" w:type="dxa"/>
                                  <w:gridSpan w:val="2"/>
                                  <w:vAlign w:val="center"/>
                                </w:tcPr>
                                <w:p w14:paraId="591E2E08" w14:textId="528F1EE3" w:rsidR="00A16F20" w:rsidRDefault="00A16F20" w:rsidP="00A16F20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S･H　 　. 　.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75D8BC39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16B9D650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725F7B6C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</w:tr>
                            <w:tr w:rsidR="00A16F20" w14:paraId="4634D132" w14:textId="77777777" w:rsidTr="00A16F20">
                              <w:trPr>
                                <w:trHeight w:val="547"/>
                              </w:trPr>
                              <w:tc>
                                <w:tcPr>
                                  <w:tcW w:w="532" w:type="dxa"/>
                                  <w:vAlign w:val="center"/>
                                </w:tcPr>
                                <w:p w14:paraId="59A35E91" w14:textId="31ACB8D5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6B6FD6E9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3C949A9C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4" w:type="dxa"/>
                                  <w:gridSpan w:val="2"/>
                                  <w:vAlign w:val="center"/>
                                </w:tcPr>
                                <w:p w14:paraId="2BFC3727" w14:textId="57A0C966" w:rsidR="00A16F20" w:rsidRDefault="00A16F20" w:rsidP="00A16F20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S･H　 　. 　.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05DC9CE7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7B7BF333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5D2DEEF3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</w:tr>
                            <w:tr w:rsidR="00A16F20" w14:paraId="755A0C2D" w14:textId="77777777" w:rsidTr="00A16F20">
                              <w:trPr>
                                <w:trHeight w:val="547"/>
                              </w:trPr>
                              <w:tc>
                                <w:tcPr>
                                  <w:tcW w:w="532" w:type="dxa"/>
                                  <w:vAlign w:val="center"/>
                                </w:tcPr>
                                <w:p w14:paraId="734A3ABC" w14:textId="4A3B99D9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01BC3AC2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2D26CCB7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4" w:type="dxa"/>
                                  <w:gridSpan w:val="2"/>
                                  <w:vAlign w:val="center"/>
                                </w:tcPr>
                                <w:p w14:paraId="448850B7" w14:textId="4E5B2D37" w:rsidR="00A16F20" w:rsidRDefault="00A16F20" w:rsidP="00A16F20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S･H　 　. 　.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3C8D4ADB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137D8D40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52A093FC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</w:tr>
                            <w:tr w:rsidR="00A16F20" w14:paraId="1BEE98B6" w14:textId="77777777" w:rsidTr="00A16F20">
                              <w:trPr>
                                <w:trHeight w:val="547"/>
                              </w:trPr>
                              <w:tc>
                                <w:tcPr>
                                  <w:tcW w:w="532" w:type="dxa"/>
                                  <w:vAlign w:val="center"/>
                                </w:tcPr>
                                <w:p w14:paraId="1A920E30" w14:textId="6B89E4D5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70371A61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0CFBFE5E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4" w:type="dxa"/>
                                  <w:gridSpan w:val="2"/>
                                  <w:vAlign w:val="center"/>
                                </w:tcPr>
                                <w:p w14:paraId="3A5A0AD4" w14:textId="1AE264AF" w:rsidR="00A16F20" w:rsidRDefault="00A16F20" w:rsidP="00A16F20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S･H　 　. 　.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2B5E4713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5AD9787F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63F07CBF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</w:tr>
                            <w:tr w:rsidR="00A16F20" w14:paraId="54F8E156" w14:textId="77777777" w:rsidTr="00A16F20">
                              <w:trPr>
                                <w:trHeight w:val="547"/>
                              </w:trPr>
                              <w:tc>
                                <w:tcPr>
                                  <w:tcW w:w="532" w:type="dxa"/>
                                  <w:vAlign w:val="center"/>
                                </w:tcPr>
                                <w:p w14:paraId="2B65321E" w14:textId="7CE8F491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644084FC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1A3A9A74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4" w:type="dxa"/>
                                  <w:gridSpan w:val="2"/>
                                  <w:vAlign w:val="center"/>
                                </w:tcPr>
                                <w:p w14:paraId="554424FD" w14:textId="7A3D4EE9" w:rsidR="00A16F20" w:rsidRDefault="00A16F20" w:rsidP="00A16F20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S･H　 　. 　.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324BD760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22925312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6289A12B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</w:tr>
                            <w:tr w:rsidR="00A16F20" w14:paraId="238AAE6C" w14:textId="77777777" w:rsidTr="00A16F20">
                              <w:trPr>
                                <w:trHeight w:val="547"/>
                              </w:trPr>
                              <w:tc>
                                <w:tcPr>
                                  <w:tcW w:w="532" w:type="dxa"/>
                                  <w:vAlign w:val="center"/>
                                </w:tcPr>
                                <w:p w14:paraId="6AE97D9A" w14:textId="3817DF36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1A84633A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vAlign w:val="center"/>
                                </w:tcPr>
                                <w:p w14:paraId="63DF594C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4" w:type="dxa"/>
                                  <w:gridSpan w:val="2"/>
                                  <w:vAlign w:val="center"/>
                                </w:tcPr>
                                <w:p w14:paraId="0A719F6A" w14:textId="1D092979" w:rsidR="00A16F20" w:rsidRDefault="00A16F20" w:rsidP="00A16F20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S･H　 　. 　.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43FD6113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6A81FF40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182A22ED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</w:tr>
                            <w:tr w:rsidR="00A16F20" w14:paraId="3FD4F20A" w14:textId="77777777" w:rsidTr="00A16F20">
                              <w:trPr>
                                <w:trHeight w:val="547"/>
                              </w:trPr>
                              <w:tc>
                                <w:tcPr>
                                  <w:tcW w:w="532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A523449" w14:textId="1523C93F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EACA032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F8A898A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0CB31C6" w14:textId="0388BEEF" w:rsidR="00A16F20" w:rsidRDefault="00A16F20" w:rsidP="00A16F20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S･H　 　. 　.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E414D13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A36AB12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E4D8ADC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</w:tr>
                            <w:tr w:rsidR="00A16F20" w14:paraId="72B7CC14" w14:textId="77777777" w:rsidTr="00A16F20">
                              <w:trPr>
                                <w:trHeight w:val="547"/>
                              </w:trPr>
                              <w:tc>
                                <w:tcPr>
                                  <w:tcW w:w="532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756347C" w14:textId="359A165D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128647E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A421BF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4AF6C7B" w14:textId="30117E3D" w:rsidR="00A16F20" w:rsidRDefault="00A16F20" w:rsidP="00A16F20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S･H　 　. 　.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8E1B18F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5656CA0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F052060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</w:tr>
                            <w:tr w:rsidR="00A16F20" w14:paraId="69D9526F" w14:textId="77777777" w:rsidTr="00A16F20">
                              <w:trPr>
                                <w:trHeight w:val="547"/>
                              </w:trPr>
                              <w:tc>
                                <w:tcPr>
                                  <w:tcW w:w="532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B5DBFB1" w14:textId="1475BBBB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68FC10B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3ED915F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BEEC334" w14:textId="0421F8A5" w:rsidR="00A16F20" w:rsidRPr="006A6B64" w:rsidRDefault="00A16F20" w:rsidP="00A16F20">
                                  <w:pP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S･H　 　. 　.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1C365A0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01E8CC2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F0ABBF4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</w:tr>
                            <w:tr w:rsidR="00A16F20" w14:paraId="79F6B465" w14:textId="77777777" w:rsidTr="00A16F20">
                              <w:trPr>
                                <w:trHeight w:val="547"/>
                              </w:trPr>
                              <w:tc>
                                <w:tcPr>
                                  <w:tcW w:w="532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01D06DE" w14:textId="71E551A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49D1FD5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ADAF629" w14:textId="77777777" w:rsidR="00A16F20" w:rsidRDefault="00A16F20" w:rsidP="00A16F20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D225D30" w14:textId="2A24B278" w:rsidR="00A16F20" w:rsidRDefault="00A16F20" w:rsidP="00A16F20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S･H　 　. 　.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A5DA931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630A3D5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309CC7E" w14:textId="77777777" w:rsidR="00A16F20" w:rsidRDefault="00A16F20" w:rsidP="00A16F2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</w:tr>
                            <w:tr w:rsidR="00A16F20" w14:paraId="263BF12F" w14:textId="3254237F" w:rsidTr="00A16F20">
                              <w:trPr>
                                <w:trHeight w:val="993"/>
                              </w:trPr>
                              <w:tc>
                                <w:tcPr>
                                  <w:tcW w:w="8640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71D66D" w14:textId="0375E8FB" w:rsidR="00A16F20" w:rsidRPr="006A6B64" w:rsidRDefault="00A16F20" w:rsidP="00A16F20">
                                  <w:pPr>
                                    <w:jc w:val="right"/>
                                    <w:rPr>
                                      <w:rFonts w:ascii="BIZ UDゴシック" w:eastAsia="BIZ UDゴシック" w:hAnsi="BIZ UDゴシック" w:hint="eastAsia"/>
                                      <w:sz w:val="36"/>
                                      <w:szCs w:val="36"/>
                                      <w:lang w:eastAsia="zh-TW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 w:val="36"/>
                                      <w:szCs w:val="36"/>
                                      <w:lang w:eastAsia="zh-TW"/>
                                    </w:rPr>
                                    <w:t>申込締切：１０月１５日（木）</w:t>
                                  </w:r>
                                </w:p>
                              </w:tc>
                              <w:tc>
                                <w:tcPr>
                                  <w:tcW w:w="6664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746C5C" w14:textId="77777777" w:rsidR="00A16F20" w:rsidRPr="00A16F20" w:rsidRDefault="00A16F20" w:rsidP="00E97BD7">
                                  <w:pPr>
                                    <w:adjustRightInd w:val="0"/>
                                    <w:snapToGrid w:val="0"/>
                                    <w:spacing w:line="300" w:lineRule="exact"/>
                                    <w:jc w:val="right"/>
                                    <w:rPr>
                                      <w:rFonts w:ascii="BIZ UDゴシック" w:eastAsia="BIZ UDゴシック" w:hAnsi="BIZ UDゴシック"/>
                                      <w:sz w:val="22"/>
                                      <w:szCs w:val="22"/>
                                    </w:rPr>
                                  </w:pPr>
                                  <w:r w:rsidRPr="00A16F20"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  <w:szCs w:val="22"/>
                                      <w:lang w:eastAsia="zh-TW"/>
                                    </w:rPr>
                                    <w:t>申込先：東出雲町商工会　ＦＡＸ（０８５２－５２－２１９４）</w:t>
                                  </w:r>
                                </w:p>
                                <w:p w14:paraId="37C81DF3" w14:textId="0E4A56BD" w:rsidR="00A16F20" w:rsidRDefault="00A16F20" w:rsidP="00A16F20">
                                  <w:pPr>
                                    <w:wordWrap w:val="0"/>
                                    <w:jc w:val="right"/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</w:pPr>
                                  <w:r w:rsidRPr="00A16F20"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  <w:szCs w:val="22"/>
                                    </w:rPr>
                                    <w:t xml:space="preserve">MAIL　</w:t>
                                  </w:r>
                                  <w:hyperlink r:id="rId9" w:history="1">
                                    <w:r w:rsidRPr="00A16F20">
                                      <w:rPr>
                                        <w:rStyle w:val="ae"/>
                                        <w:rFonts w:ascii="BIZ UDゴシック" w:eastAsia="BIZ UDゴシック" w:hAnsi="BIZ UDゴシック" w:hint="eastAsia"/>
                                        <w:color w:val="000000" w:themeColor="text1"/>
                                        <w:sz w:val="22"/>
                                        <w:szCs w:val="22"/>
                                        <w:u w:val="none"/>
                                      </w:rPr>
                                      <w:t>info@hizumo-lc.com</w:t>
                                    </w:r>
                                  </w:hyperlink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 xml:space="preserve">　</w:t>
                                  </w:r>
                                </w:p>
                                <w:p w14:paraId="60E27FF3" w14:textId="6B8B301C" w:rsidR="00A16F20" w:rsidRDefault="00A16F20" w:rsidP="00A16F20">
                                  <w:pPr>
                                    <w:jc w:val="right"/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</w:pPr>
                                  <w:r w:rsidRPr="006A6B6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※本用紙は必要に応じてコピーしてください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。</w:t>
                                  </w:r>
                                </w:p>
                              </w:tc>
                            </w:tr>
                          </w:tbl>
                          <w:p w14:paraId="0F9E6DEB" w14:textId="77777777" w:rsidR="00181DE2" w:rsidRDefault="00181DE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14D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31" type="#_x0000_t202" style="position:absolute;left:0;text-align:left;margin-left:-40.95pt;margin-top:-56.9pt;width:782.65pt;height:5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" filled="f" stroked="f" strokeweight=".5pt">
                <v:textbox>
                  <w:txbxContent>
                    <w:tbl>
                      <w:tblPr>
                        <w:tblStyle w:val="ad"/>
                        <w:tblW w:w="15304" w:type="dxa"/>
                        <w:tblInd w:w="5" w:type="dxa"/>
                        <w:tblLook w:val="04A0" w:firstRow="1" w:lastRow="0" w:firstColumn="1" w:lastColumn="0" w:noHBand="0" w:noVBand="1"/>
                      </w:tblPr>
                      <w:tblGrid>
                        <w:gridCol w:w="532"/>
                        <w:gridCol w:w="3868"/>
                        <w:gridCol w:w="3868"/>
                        <w:gridCol w:w="372"/>
                        <w:gridCol w:w="2442"/>
                        <w:gridCol w:w="846"/>
                        <w:gridCol w:w="1688"/>
                        <w:gridCol w:w="1688"/>
                      </w:tblGrid>
                      <w:tr w:rsidR="00181DE2" w14:paraId="21639F63" w14:textId="77777777" w:rsidTr="006A6B64">
                        <w:trPr>
                          <w:trHeight w:val="422"/>
                        </w:trPr>
                        <w:tc>
                          <w:tcPr>
                            <w:tcW w:w="15304" w:type="dxa"/>
                            <w:gridSpan w:val="8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16F07275" w14:textId="6C39BC2D" w:rsidR="00181DE2" w:rsidRDefault="006A6B64" w:rsidP="006A6B64">
                            <w:pPr>
                              <w:ind w:firstLineChars="50" w:firstLine="105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健康診断申込書</w:t>
                            </w:r>
                          </w:p>
                        </w:tc>
                      </w:tr>
                      <w:tr w:rsidR="00A16F20" w14:paraId="17A2C4DB" w14:textId="77777777" w:rsidTr="0047710A">
                        <w:trPr>
                          <w:trHeight w:val="559"/>
                        </w:trPr>
                        <w:tc>
                          <w:tcPr>
                            <w:tcW w:w="4400" w:type="dxa"/>
                            <w:gridSpan w:val="2"/>
                            <w:vAlign w:val="center"/>
                          </w:tcPr>
                          <w:p w14:paraId="73ACC791" w14:textId="37D2837B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A16F20">
                              <w:rPr>
                                <w:rFonts w:ascii="BIZ UDゴシック" w:eastAsia="BIZ UDゴシック" w:hAnsi="BIZ UDゴシック" w:hint="eastAsia"/>
                              </w:rPr>
                              <w:t>企業名：</w:t>
                            </w: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4670FFA9" w14:textId="42929042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A16F20">
                              <w:rPr>
                                <w:rFonts w:ascii="BIZ UDゴシック" w:eastAsia="BIZ UDゴシック" w:hAnsi="BIZ UDゴシック" w:hint="eastAsia"/>
                              </w:rPr>
                              <w:t>住所：</w:t>
                            </w:r>
                          </w:p>
                        </w:tc>
                        <w:tc>
                          <w:tcPr>
                            <w:tcW w:w="3660" w:type="dxa"/>
                            <w:gridSpan w:val="3"/>
                            <w:vAlign w:val="center"/>
                          </w:tcPr>
                          <w:p w14:paraId="1CF3F29D" w14:textId="5FC14E01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A16F20">
                              <w:rPr>
                                <w:rFonts w:ascii="BIZ UDゴシック" w:eastAsia="BIZ UDゴシック" w:hAnsi="BIZ UDゴシック" w:hint="eastAsia"/>
                              </w:rPr>
                              <w:t>TEL：</w:t>
                            </w:r>
                          </w:p>
                        </w:tc>
                        <w:tc>
                          <w:tcPr>
                            <w:tcW w:w="3376" w:type="dxa"/>
                            <w:gridSpan w:val="2"/>
                            <w:vAlign w:val="center"/>
                          </w:tcPr>
                          <w:p w14:paraId="3A778E81" w14:textId="42C8D32D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A16F20">
                              <w:rPr>
                                <w:rFonts w:ascii="BIZ UDゴシック" w:eastAsia="BIZ UDゴシック" w:hAnsi="BIZ UDゴシック" w:hint="eastAsia"/>
                              </w:rPr>
                              <w:t>担当者名：</w:t>
                            </w:r>
                          </w:p>
                        </w:tc>
                      </w:tr>
                      <w:tr w:rsidR="00181DE2" w14:paraId="00AE253A" w14:textId="77777777" w:rsidTr="00A16F20">
                        <w:trPr>
                          <w:trHeight w:val="423"/>
                        </w:trPr>
                        <w:tc>
                          <w:tcPr>
                            <w:tcW w:w="15304" w:type="dxa"/>
                            <w:gridSpan w:val="8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491D3604" w14:textId="640FEFED" w:rsidR="00181DE2" w:rsidRDefault="006A6B64" w:rsidP="00181DE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【受信希望者名簿】</w:t>
                            </w:r>
                          </w:p>
                        </w:tc>
                      </w:tr>
                      <w:tr w:rsidR="006A6B64" w14:paraId="76FEAF07" w14:textId="77777777" w:rsidTr="008458E7">
                        <w:trPr>
                          <w:trHeight w:val="273"/>
                        </w:trPr>
                        <w:tc>
                          <w:tcPr>
                            <w:tcW w:w="532" w:type="dxa"/>
                            <w:vMerge w:val="restart"/>
                            <w:vAlign w:val="center"/>
                          </w:tcPr>
                          <w:p w14:paraId="33D6D985" w14:textId="2E54F4CF" w:rsidR="006A6B64" w:rsidRDefault="006A6B64" w:rsidP="00181DE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3868" w:type="dxa"/>
                            <w:vMerge w:val="restart"/>
                            <w:vAlign w:val="center"/>
                          </w:tcPr>
                          <w:p w14:paraId="546386AD" w14:textId="41EF8CD6" w:rsidR="006A6B64" w:rsidRDefault="006A6B64" w:rsidP="00181DE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3868" w:type="dxa"/>
                            <w:vMerge w:val="restart"/>
                            <w:vAlign w:val="center"/>
                          </w:tcPr>
                          <w:p w14:paraId="09328B82" w14:textId="218A65FB" w:rsidR="006A6B64" w:rsidRDefault="006A6B64" w:rsidP="00181DE2">
                            <w:pPr>
                              <w:jc w:val="center"/>
                              <w:rPr>
                                <w:rFonts w:ascii="BIZ UDゴシック" w:eastAsia="BIZ UDゴシック" w:hAnsi="BIZ UDゴシック" w:hint="eastAsia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2814" w:type="dxa"/>
                            <w:gridSpan w:val="2"/>
                            <w:vMerge w:val="restart"/>
                            <w:vAlign w:val="center"/>
                          </w:tcPr>
                          <w:p w14:paraId="731E9E30" w14:textId="3F097114" w:rsidR="006A6B64" w:rsidRDefault="006A6B64" w:rsidP="00181DE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846" w:type="dxa"/>
                            <w:vMerge w:val="restart"/>
                            <w:vAlign w:val="center"/>
                          </w:tcPr>
                          <w:p w14:paraId="78A79ED4" w14:textId="7349D90B" w:rsidR="006A6B64" w:rsidRDefault="006A6B64" w:rsidP="00181DE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性別</w:t>
                            </w:r>
                          </w:p>
                        </w:tc>
                        <w:tc>
                          <w:tcPr>
                            <w:tcW w:w="3376" w:type="dxa"/>
                            <w:gridSpan w:val="2"/>
                            <w:vAlign w:val="center"/>
                          </w:tcPr>
                          <w:p w14:paraId="7E254616" w14:textId="7B62D165" w:rsidR="006A6B64" w:rsidRDefault="006A6B64" w:rsidP="006A6B64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ご希望の方は○を付して下さい</w:t>
                            </w:r>
                          </w:p>
                        </w:tc>
                      </w:tr>
                      <w:tr w:rsidR="006A6B64" w14:paraId="5189F6D9" w14:textId="77777777" w:rsidTr="006A6B64">
                        <w:trPr>
                          <w:trHeight w:val="280"/>
                        </w:trPr>
                        <w:tc>
                          <w:tcPr>
                            <w:tcW w:w="532" w:type="dxa"/>
                            <w:vMerge/>
                            <w:vAlign w:val="center"/>
                          </w:tcPr>
                          <w:p w14:paraId="71741E56" w14:textId="77777777" w:rsidR="006A6B64" w:rsidRDefault="006A6B64" w:rsidP="00181DE2">
                            <w:pPr>
                              <w:jc w:val="center"/>
                              <w:rPr>
                                <w:rFonts w:ascii="BIZ UDゴシック" w:eastAsia="BIZ UDゴシック" w:hAnsi="BIZ UDゴシック" w:hint="eastAsia"/>
                              </w:rPr>
                            </w:pPr>
                          </w:p>
                        </w:tc>
                        <w:tc>
                          <w:tcPr>
                            <w:tcW w:w="3868" w:type="dxa"/>
                            <w:vMerge/>
                            <w:vAlign w:val="center"/>
                          </w:tcPr>
                          <w:p w14:paraId="0EBCB9B7" w14:textId="77777777" w:rsidR="006A6B64" w:rsidRDefault="006A6B64" w:rsidP="00181DE2">
                            <w:pPr>
                              <w:jc w:val="center"/>
                              <w:rPr>
                                <w:rFonts w:ascii="BIZ UDゴシック" w:eastAsia="BIZ UDゴシック" w:hAnsi="BIZ UDゴシック" w:hint="eastAsia"/>
                              </w:rPr>
                            </w:pPr>
                          </w:p>
                        </w:tc>
                        <w:tc>
                          <w:tcPr>
                            <w:tcW w:w="3868" w:type="dxa"/>
                            <w:vMerge/>
                            <w:vAlign w:val="center"/>
                          </w:tcPr>
                          <w:p w14:paraId="792D4751" w14:textId="77777777" w:rsidR="006A6B64" w:rsidRDefault="006A6B64" w:rsidP="00181DE2">
                            <w:pPr>
                              <w:jc w:val="center"/>
                              <w:rPr>
                                <w:rFonts w:ascii="BIZ UDゴシック" w:eastAsia="BIZ UDゴシック" w:hAnsi="BIZ UDゴシック" w:hint="eastAsia"/>
                              </w:rPr>
                            </w:pPr>
                          </w:p>
                        </w:tc>
                        <w:tc>
                          <w:tcPr>
                            <w:tcW w:w="2814" w:type="dxa"/>
                            <w:gridSpan w:val="2"/>
                            <w:vMerge/>
                            <w:vAlign w:val="center"/>
                          </w:tcPr>
                          <w:p w14:paraId="5915E436" w14:textId="77777777" w:rsidR="006A6B64" w:rsidRDefault="006A6B64" w:rsidP="00181DE2">
                            <w:pPr>
                              <w:jc w:val="center"/>
                              <w:rPr>
                                <w:rFonts w:ascii="BIZ UDゴシック" w:eastAsia="BIZ UDゴシック" w:hAnsi="BIZ UDゴシック" w:hint="eastAsia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vMerge/>
                            <w:vAlign w:val="center"/>
                          </w:tcPr>
                          <w:p w14:paraId="37E0DA23" w14:textId="77777777" w:rsidR="006A6B64" w:rsidRDefault="006A6B64" w:rsidP="00181DE2">
                            <w:pPr>
                              <w:jc w:val="center"/>
                              <w:rPr>
                                <w:rFonts w:ascii="BIZ UDゴシック" w:eastAsia="BIZ UDゴシック" w:hAnsi="BIZ UDゴシック" w:hint="eastAsia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481D477B" w14:textId="021E98D4" w:rsidR="006A6B64" w:rsidRDefault="006A6B64" w:rsidP="006A6B64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大腸がん便検査</w:t>
                            </w: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264C2090" w14:textId="4755A748" w:rsidR="006A6B64" w:rsidRDefault="006A6B64" w:rsidP="006A6B64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じん肺検査</w:t>
                            </w:r>
                          </w:p>
                        </w:tc>
                      </w:tr>
                      <w:tr w:rsidR="00181DE2" w14:paraId="4F6F2216" w14:textId="77777777" w:rsidTr="00A16F20">
                        <w:trPr>
                          <w:trHeight w:val="547"/>
                        </w:trPr>
                        <w:tc>
                          <w:tcPr>
                            <w:tcW w:w="532" w:type="dxa"/>
                            <w:vAlign w:val="center"/>
                          </w:tcPr>
                          <w:p w14:paraId="238D9542" w14:textId="6A43C027" w:rsidR="00181DE2" w:rsidRDefault="00A16F20" w:rsidP="00181DE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09A3C63E" w14:textId="2B63342A" w:rsidR="00181DE2" w:rsidRDefault="00181DE2" w:rsidP="00A16F20">
                            <w:pPr>
                              <w:jc w:val="left"/>
                              <w:rPr>
                                <w:rFonts w:ascii="BIZ UDゴシック" w:eastAsia="BIZ UDゴシック" w:hAnsi="BIZ UDゴシック" w:hint="eastAsia"/>
                              </w:rPr>
                            </w:pP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6AF8F404" w14:textId="3014DCB1" w:rsidR="00181DE2" w:rsidRDefault="00181DE2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2814" w:type="dxa"/>
                            <w:gridSpan w:val="2"/>
                            <w:vAlign w:val="center"/>
                          </w:tcPr>
                          <w:p w14:paraId="6BB61FD5" w14:textId="375D80AF" w:rsidR="00181DE2" w:rsidRDefault="006A6B64" w:rsidP="006A6B64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S･H　 　. 　.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44F01B40" w14:textId="77777777" w:rsidR="00181DE2" w:rsidRDefault="00181DE2" w:rsidP="00181DE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4A523D3E" w14:textId="77777777" w:rsidR="00181DE2" w:rsidRDefault="00181DE2" w:rsidP="00181DE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500448F1" w14:textId="77777777" w:rsidR="00181DE2" w:rsidRDefault="00181DE2" w:rsidP="00181DE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</w:tr>
                      <w:tr w:rsidR="00A16F20" w14:paraId="60A475F1" w14:textId="77777777" w:rsidTr="00A16F20">
                        <w:trPr>
                          <w:trHeight w:val="547"/>
                        </w:trPr>
                        <w:tc>
                          <w:tcPr>
                            <w:tcW w:w="532" w:type="dxa"/>
                            <w:vAlign w:val="center"/>
                          </w:tcPr>
                          <w:p w14:paraId="757B8C57" w14:textId="442F765B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1FC3EA75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3A063FEE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2814" w:type="dxa"/>
                            <w:gridSpan w:val="2"/>
                            <w:vAlign w:val="center"/>
                          </w:tcPr>
                          <w:p w14:paraId="1CCF547F" w14:textId="0131A125" w:rsidR="00A16F20" w:rsidRDefault="00A16F20" w:rsidP="00A16F20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S･H　 　. 　.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58E9471B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0859AEC7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7392C535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</w:tr>
                      <w:tr w:rsidR="00A16F20" w14:paraId="24A69FD9" w14:textId="77777777" w:rsidTr="00A16F20">
                        <w:trPr>
                          <w:trHeight w:val="547"/>
                        </w:trPr>
                        <w:tc>
                          <w:tcPr>
                            <w:tcW w:w="532" w:type="dxa"/>
                            <w:vAlign w:val="center"/>
                          </w:tcPr>
                          <w:p w14:paraId="204D89C7" w14:textId="6BDC4C5C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59AB47FF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1AF5DE07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2814" w:type="dxa"/>
                            <w:gridSpan w:val="2"/>
                            <w:vAlign w:val="center"/>
                          </w:tcPr>
                          <w:p w14:paraId="65536498" w14:textId="67FFC907" w:rsidR="00A16F20" w:rsidRDefault="00A16F20" w:rsidP="00A16F20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S･H　 　. 　.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4B4701F2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7E227BE0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0BF72DD9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</w:tr>
                      <w:tr w:rsidR="00A16F20" w14:paraId="1143F3E4" w14:textId="77777777" w:rsidTr="00A16F20">
                        <w:trPr>
                          <w:trHeight w:val="547"/>
                        </w:trPr>
                        <w:tc>
                          <w:tcPr>
                            <w:tcW w:w="532" w:type="dxa"/>
                            <w:vAlign w:val="center"/>
                          </w:tcPr>
                          <w:p w14:paraId="274EFC49" w14:textId="7D6A5450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1C3135B1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26E5917B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2814" w:type="dxa"/>
                            <w:gridSpan w:val="2"/>
                            <w:vAlign w:val="center"/>
                          </w:tcPr>
                          <w:p w14:paraId="500AEEC7" w14:textId="5AD00169" w:rsidR="00A16F20" w:rsidRDefault="00A16F20" w:rsidP="00A16F20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S･H　 　. 　.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4E7732FE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4DEC06ED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72D284F7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</w:tr>
                      <w:tr w:rsidR="00A16F20" w14:paraId="742A64F0" w14:textId="77777777" w:rsidTr="00A16F20">
                        <w:trPr>
                          <w:trHeight w:val="547"/>
                        </w:trPr>
                        <w:tc>
                          <w:tcPr>
                            <w:tcW w:w="532" w:type="dxa"/>
                            <w:vAlign w:val="center"/>
                          </w:tcPr>
                          <w:p w14:paraId="76F0248D" w14:textId="73317AAB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75B7344C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105E4A36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2814" w:type="dxa"/>
                            <w:gridSpan w:val="2"/>
                            <w:vAlign w:val="center"/>
                          </w:tcPr>
                          <w:p w14:paraId="0C51C42D" w14:textId="78D305B6" w:rsidR="00A16F20" w:rsidRDefault="00A16F20" w:rsidP="00A16F20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S･H　 　. 　.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37DF9B8F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185F930B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2598DB86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</w:tr>
                      <w:tr w:rsidR="00A16F20" w14:paraId="540EDF8F" w14:textId="77777777" w:rsidTr="00A16F20">
                        <w:trPr>
                          <w:trHeight w:val="547"/>
                        </w:trPr>
                        <w:tc>
                          <w:tcPr>
                            <w:tcW w:w="532" w:type="dxa"/>
                            <w:vAlign w:val="center"/>
                          </w:tcPr>
                          <w:p w14:paraId="196F5369" w14:textId="4C3BEAD5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5EDF9F4F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43EF946F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2814" w:type="dxa"/>
                            <w:gridSpan w:val="2"/>
                            <w:vAlign w:val="center"/>
                          </w:tcPr>
                          <w:p w14:paraId="591E2E08" w14:textId="528F1EE3" w:rsidR="00A16F20" w:rsidRDefault="00A16F20" w:rsidP="00A16F20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S･H　 　. 　.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75D8BC39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16B9D650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725F7B6C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</w:tr>
                      <w:tr w:rsidR="00A16F20" w14:paraId="4634D132" w14:textId="77777777" w:rsidTr="00A16F20">
                        <w:trPr>
                          <w:trHeight w:val="547"/>
                        </w:trPr>
                        <w:tc>
                          <w:tcPr>
                            <w:tcW w:w="532" w:type="dxa"/>
                            <w:vAlign w:val="center"/>
                          </w:tcPr>
                          <w:p w14:paraId="59A35E91" w14:textId="31ACB8D5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6B6FD6E9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3C949A9C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2814" w:type="dxa"/>
                            <w:gridSpan w:val="2"/>
                            <w:vAlign w:val="center"/>
                          </w:tcPr>
                          <w:p w14:paraId="2BFC3727" w14:textId="57A0C966" w:rsidR="00A16F20" w:rsidRDefault="00A16F20" w:rsidP="00A16F20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S･H　 　. 　.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05DC9CE7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7B7BF333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5D2DEEF3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</w:tr>
                      <w:tr w:rsidR="00A16F20" w14:paraId="755A0C2D" w14:textId="77777777" w:rsidTr="00A16F20">
                        <w:trPr>
                          <w:trHeight w:val="547"/>
                        </w:trPr>
                        <w:tc>
                          <w:tcPr>
                            <w:tcW w:w="532" w:type="dxa"/>
                            <w:vAlign w:val="center"/>
                          </w:tcPr>
                          <w:p w14:paraId="734A3ABC" w14:textId="4A3B99D9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01BC3AC2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2D26CCB7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2814" w:type="dxa"/>
                            <w:gridSpan w:val="2"/>
                            <w:vAlign w:val="center"/>
                          </w:tcPr>
                          <w:p w14:paraId="448850B7" w14:textId="4E5B2D37" w:rsidR="00A16F20" w:rsidRDefault="00A16F20" w:rsidP="00A16F20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S･H　 　. 　.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3C8D4ADB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137D8D40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52A093FC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</w:tr>
                      <w:tr w:rsidR="00A16F20" w14:paraId="1BEE98B6" w14:textId="77777777" w:rsidTr="00A16F20">
                        <w:trPr>
                          <w:trHeight w:val="547"/>
                        </w:trPr>
                        <w:tc>
                          <w:tcPr>
                            <w:tcW w:w="532" w:type="dxa"/>
                            <w:vAlign w:val="center"/>
                          </w:tcPr>
                          <w:p w14:paraId="1A920E30" w14:textId="6B89E4D5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70371A61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0CFBFE5E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2814" w:type="dxa"/>
                            <w:gridSpan w:val="2"/>
                            <w:vAlign w:val="center"/>
                          </w:tcPr>
                          <w:p w14:paraId="3A5A0AD4" w14:textId="1AE264AF" w:rsidR="00A16F20" w:rsidRDefault="00A16F20" w:rsidP="00A16F20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S･H　 　. 　.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2B5E4713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5AD9787F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63F07CBF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</w:tr>
                      <w:tr w:rsidR="00A16F20" w14:paraId="54F8E156" w14:textId="77777777" w:rsidTr="00A16F20">
                        <w:trPr>
                          <w:trHeight w:val="547"/>
                        </w:trPr>
                        <w:tc>
                          <w:tcPr>
                            <w:tcW w:w="532" w:type="dxa"/>
                            <w:vAlign w:val="center"/>
                          </w:tcPr>
                          <w:p w14:paraId="2B65321E" w14:textId="7CE8F491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 w:hint="eastAsia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644084FC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1A3A9A74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2814" w:type="dxa"/>
                            <w:gridSpan w:val="2"/>
                            <w:vAlign w:val="center"/>
                          </w:tcPr>
                          <w:p w14:paraId="554424FD" w14:textId="7A3D4EE9" w:rsidR="00A16F20" w:rsidRDefault="00A16F20" w:rsidP="00A16F20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S･H　 　. 　.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324BD760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22925312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6289A12B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</w:tr>
                      <w:tr w:rsidR="00A16F20" w14:paraId="238AAE6C" w14:textId="77777777" w:rsidTr="00A16F20">
                        <w:trPr>
                          <w:trHeight w:val="547"/>
                        </w:trPr>
                        <w:tc>
                          <w:tcPr>
                            <w:tcW w:w="532" w:type="dxa"/>
                            <w:vAlign w:val="center"/>
                          </w:tcPr>
                          <w:p w14:paraId="6AE97D9A" w14:textId="3817DF36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 w:hint="eastAsia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1A84633A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3868" w:type="dxa"/>
                            <w:vAlign w:val="center"/>
                          </w:tcPr>
                          <w:p w14:paraId="63DF594C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2814" w:type="dxa"/>
                            <w:gridSpan w:val="2"/>
                            <w:vAlign w:val="center"/>
                          </w:tcPr>
                          <w:p w14:paraId="0A719F6A" w14:textId="1D092979" w:rsidR="00A16F20" w:rsidRDefault="00A16F20" w:rsidP="00A16F20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S･H　 　. 　.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43FD6113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6A81FF40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182A22ED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</w:tr>
                      <w:tr w:rsidR="00A16F20" w14:paraId="3FD4F20A" w14:textId="77777777" w:rsidTr="00A16F20">
                        <w:trPr>
                          <w:trHeight w:val="547"/>
                        </w:trPr>
                        <w:tc>
                          <w:tcPr>
                            <w:tcW w:w="532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A523449" w14:textId="1523C93F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 w:hint="eastAsia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86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EACA032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386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F8A898A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2814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0CB31C6" w14:textId="0388BEEF" w:rsidR="00A16F20" w:rsidRDefault="00A16F20" w:rsidP="00A16F20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S･H　 　. 　.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E414D13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A36AB12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E4D8ADC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</w:tr>
                      <w:tr w:rsidR="00A16F20" w14:paraId="72B7CC14" w14:textId="77777777" w:rsidTr="00A16F20">
                        <w:trPr>
                          <w:trHeight w:val="547"/>
                        </w:trPr>
                        <w:tc>
                          <w:tcPr>
                            <w:tcW w:w="532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6756347C" w14:textId="359A165D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 w:hint="eastAsia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86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128647E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386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5A421BF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2814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4AF6C7B" w14:textId="30117E3D" w:rsidR="00A16F20" w:rsidRDefault="00A16F20" w:rsidP="00A16F20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S･H　 　. 　.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8E1B18F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5656CA0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F052060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</w:tr>
                      <w:tr w:rsidR="00A16F20" w14:paraId="69D9526F" w14:textId="77777777" w:rsidTr="00A16F20">
                        <w:trPr>
                          <w:trHeight w:val="547"/>
                        </w:trPr>
                        <w:tc>
                          <w:tcPr>
                            <w:tcW w:w="532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B5DBFB1" w14:textId="1475BBBB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 w:hint="eastAsia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86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68FC10B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386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3ED915F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2814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BEEC334" w14:textId="0421F8A5" w:rsidR="00A16F20" w:rsidRPr="006A6B64" w:rsidRDefault="00A16F20" w:rsidP="00A16F20">
                            <w:pPr>
                              <w:rPr>
                                <w:rFonts w:ascii="BIZ UDゴシック" w:eastAsia="BIZ UDゴシック" w:hAnsi="BIZ UDゴシック" w:hint="eastAsia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S･H　 　. 　.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61C365A0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01E8CC2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F0ABBF4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</w:tr>
                      <w:tr w:rsidR="00A16F20" w14:paraId="79F6B465" w14:textId="77777777" w:rsidTr="00A16F20">
                        <w:trPr>
                          <w:trHeight w:val="547"/>
                        </w:trPr>
                        <w:tc>
                          <w:tcPr>
                            <w:tcW w:w="532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01D06DE" w14:textId="71E551A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 w:hint="eastAsia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86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49D1FD5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386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ADAF629" w14:textId="77777777" w:rsidR="00A16F20" w:rsidRDefault="00A16F20" w:rsidP="00A16F20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2814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D225D30" w14:textId="2A24B278" w:rsidR="00A16F20" w:rsidRDefault="00A16F20" w:rsidP="00A16F20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S･H　 　. 　.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A5DA931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630A3D5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  <w:tc>
                          <w:tcPr>
                            <w:tcW w:w="168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309CC7E" w14:textId="77777777" w:rsidR="00A16F20" w:rsidRDefault="00A16F20" w:rsidP="00A16F2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</w:tr>
                      <w:tr w:rsidR="00A16F20" w14:paraId="263BF12F" w14:textId="3254237F" w:rsidTr="00A16F20">
                        <w:trPr>
                          <w:trHeight w:val="993"/>
                        </w:trPr>
                        <w:tc>
                          <w:tcPr>
                            <w:tcW w:w="8640" w:type="dxa"/>
                            <w:gridSpan w:val="4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71D66D" w14:textId="0375E8FB" w:rsidR="00A16F20" w:rsidRPr="006A6B64" w:rsidRDefault="00A16F20" w:rsidP="00A16F20">
                            <w:pPr>
                              <w:jc w:val="right"/>
                              <w:rPr>
                                <w:rFonts w:ascii="BIZ UDゴシック" w:eastAsia="BIZ UDゴシック" w:hAnsi="BIZ UDゴシック" w:hint="eastAsia"/>
                                <w:sz w:val="36"/>
                                <w:szCs w:val="36"/>
                                <w:lang w:eastAsia="zh-TW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36"/>
                                <w:szCs w:val="36"/>
                                <w:lang w:eastAsia="zh-TW"/>
                              </w:rPr>
                              <w:t>申込締切：１０月１５日（木）</w:t>
                            </w:r>
                          </w:p>
                        </w:tc>
                        <w:tc>
                          <w:tcPr>
                            <w:tcW w:w="6664" w:type="dxa"/>
                            <w:gridSpan w:val="4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746C5C" w14:textId="77777777" w:rsidR="00A16F20" w:rsidRPr="00A16F20" w:rsidRDefault="00A16F20" w:rsidP="00E97BD7">
                            <w:pPr>
                              <w:adjustRightInd w:val="0"/>
                              <w:snapToGrid w:val="0"/>
                              <w:spacing w:line="300" w:lineRule="exact"/>
                              <w:jc w:val="right"/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  <w:r w:rsidRPr="00A16F20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  <w:lang w:eastAsia="zh-TW"/>
                              </w:rPr>
                              <w:t>申込先：東出雲町商工会　ＦＡＸ（０８５２－５２－２１９４）</w:t>
                            </w:r>
                          </w:p>
                          <w:p w14:paraId="37C81DF3" w14:textId="0E4A56BD" w:rsidR="00A16F20" w:rsidRDefault="00A16F20" w:rsidP="00A16F20">
                            <w:pPr>
                              <w:wordWrap w:val="0"/>
                              <w:jc w:val="right"/>
                              <w:rPr>
                                <w:rFonts w:ascii="BIZ UDゴシック" w:eastAsia="BIZ UDゴシック" w:hAnsi="BIZ UDゴシック" w:hint="eastAsia"/>
                              </w:rPr>
                            </w:pPr>
                            <w:r w:rsidRPr="00A16F20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 xml:space="preserve">MAIL　</w:t>
                            </w:r>
                            <w:hyperlink r:id="rId10" w:history="1">
                              <w:r w:rsidRPr="00A16F20">
                                <w:rPr>
                                  <w:rStyle w:val="ae"/>
                                  <w:rFonts w:ascii="BIZ UDゴシック" w:eastAsia="BIZ UDゴシック" w:hAnsi="BIZ UDゴシック" w:hint="eastAsia"/>
                                  <w:color w:val="000000" w:themeColor="text1"/>
                                  <w:sz w:val="22"/>
                                  <w:szCs w:val="22"/>
                                  <w:u w:val="none"/>
                                </w:rPr>
                                <w:t>info@hizumo-lc.com</w:t>
                              </w:r>
                            </w:hyperlink>
                            <w:r w:rsidRPr="006A6B64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　</w:t>
                            </w:r>
                          </w:p>
                          <w:p w14:paraId="60E27FF3" w14:textId="6B8B301C" w:rsidR="00A16F20" w:rsidRDefault="00A16F20" w:rsidP="00A16F20">
                            <w:pPr>
                              <w:jc w:val="right"/>
                              <w:rPr>
                                <w:rFonts w:ascii="BIZ UDゴシック" w:eastAsia="BIZ UDゴシック" w:hAnsi="BIZ UDゴシック" w:hint="eastAsia"/>
                              </w:rPr>
                            </w:pPr>
                            <w:r w:rsidRPr="006A6B64">
                              <w:rPr>
                                <w:rFonts w:ascii="BIZ UDゴシック" w:eastAsia="BIZ UDゴシック" w:hAnsi="BIZ UDゴシック" w:hint="eastAsia"/>
                              </w:rPr>
                              <w:t>※本用紙は必要に応じてコピーしてください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。</w:t>
                            </w:r>
                          </w:p>
                        </w:tc>
                      </w:tr>
                    </w:tbl>
                    <w:p w14:paraId="0F9E6DEB" w14:textId="77777777" w:rsidR="00181DE2" w:rsidRDefault="00181DE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586CF1" w14:textId="2B724211" w:rsidR="00181DE2" w:rsidRDefault="00181DE2" w:rsidP="007C02E8">
      <w:pPr>
        <w:rPr>
          <w:rFonts w:ascii="BIZ UDゴシック" w:eastAsia="BIZ UDゴシック" w:hAnsi="BIZ UDゴシック"/>
        </w:rPr>
      </w:pPr>
    </w:p>
    <w:p w14:paraId="0D70CF42" w14:textId="11080287" w:rsidR="00181DE2" w:rsidRDefault="00181DE2" w:rsidP="007C02E8">
      <w:pPr>
        <w:rPr>
          <w:rFonts w:ascii="BIZ UDゴシック" w:eastAsia="BIZ UDゴシック" w:hAnsi="BIZ UDゴシック"/>
        </w:rPr>
      </w:pPr>
    </w:p>
    <w:p w14:paraId="12F4C365" w14:textId="4043B579" w:rsidR="00181DE2" w:rsidRDefault="00181DE2" w:rsidP="007C02E8">
      <w:pPr>
        <w:rPr>
          <w:rFonts w:ascii="BIZ UDゴシック" w:eastAsia="BIZ UDゴシック" w:hAnsi="BIZ UDゴシック"/>
        </w:rPr>
      </w:pPr>
    </w:p>
    <w:p w14:paraId="2AA1EA94" w14:textId="542D7140" w:rsidR="00181DE2" w:rsidRDefault="00181DE2" w:rsidP="007C02E8">
      <w:pPr>
        <w:rPr>
          <w:rFonts w:ascii="BIZ UDゴシック" w:eastAsia="BIZ UDゴシック" w:hAnsi="BIZ UDゴシック"/>
        </w:rPr>
      </w:pPr>
    </w:p>
    <w:p w14:paraId="3E9A2138" w14:textId="75859AEF" w:rsidR="00181DE2" w:rsidRDefault="00181DE2" w:rsidP="007C02E8">
      <w:pPr>
        <w:rPr>
          <w:rFonts w:ascii="BIZ UDゴシック" w:eastAsia="BIZ UDゴシック" w:hAnsi="BIZ UDゴシック"/>
        </w:rPr>
      </w:pPr>
    </w:p>
    <w:p w14:paraId="29B3A7FF" w14:textId="333E8D18" w:rsidR="00181DE2" w:rsidRDefault="00181DE2" w:rsidP="007C02E8">
      <w:pPr>
        <w:rPr>
          <w:rFonts w:ascii="BIZ UDゴシック" w:eastAsia="BIZ UDゴシック" w:hAnsi="BIZ UDゴシック"/>
        </w:rPr>
      </w:pPr>
    </w:p>
    <w:p w14:paraId="09AA3167" w14:textId="50456E3E" w:rsidR="00181DE2" w:rsidRDefault="00181DE2" w:rsidP="007C02E8">
      <w:pPr>
        <w:rPr>
          <w:rFonts w:ascii="BIZ UDゴシック" w:eastAsia="BIZ UDゴシック" w:hAnsi="BIZ UDゴシック"/>
        </w:rPr>
      </w:pPr>
    </w:p>
    <w:p w14:paraId="6D18B7AC" w14:textId="1DF334D9" w:rsidR="00181DE2" w:rsidRDefault="00181DE2" w:rsidP="007C02E8">
      <w:pPr>
        <w:rPr>
          <w:rFonts w:ascii="BIZ UDゴシック" w:eastAsia="BIZ UDゴシック" w:hAnsi="BIZ UDゴシック"/>
        </w:rPr>
      </w:pPr>
    </w:p>
    <w:p w14:paraId="27387050" w14:textId="5072BC42" w:rsidR="00181DE2" w:rsidRDefault="00181DE2" w:rsidP="007C02E8">
      <w:pPr>
        <w:rPr>
          <w:rFonts w:ascii="BIZ UDゴシック" w:eastAsia="BIZ UDゴシック" w:hAnsi="BIZ UDゴシック"/>
        </w:rPr>
      </w:pPr>
    </w:p>
    <w:p w14:paraId="23CBF936" w14:textId="6C2D372D" w:rsidR="00181DE2" w:rsidRDefault="00181DE2" w:rsidP="007C02E8">
      <w:pPr>
        <w:rPr>
          <w:rFonts w:ascii="BIZ UDゴシック" w:eastAsia="BIZ UDゴシック" w:hAnsi="BIZ UDゴシック"/>
        </w:rPr>
      </w:pPr>
    </w:p>
    <w:p w14:paraId="03A9E8A4" w14:textId="7A680519" w:rsidR="00181DE2" w:rsidRDefault="00181DE2" w:rsidP="007C02E8">
      <w:pPr>
        <w:rPr>
          <w:rFonts w:ascii="BIZ UDゴシック" w:eastAsia="BIZ UDゴシック" w:hAnsi="BIZ UDゴシック"/>
        </w:rPr>
      </w:pPr>
    </w:p>
    <w:p w14:paraId="688B00FD" w14:textId="48E29C9A" w:rsidR="00181DE2" w:rsidRDefault="00181DE2" w:rsidP="007C02E8">
      <w:pPr>
        <w:rPr>
          <w:rFonts w:ascii="BIZ UDゴシック" w:eastAsia="BIZ UDゴシック" w:hAnsi="BIZ UDゴシック"/>
        </w:rPr>
      </w:pPr>
    </w:p>
    <w:p w14:paraId="3D8F21CE" w14:textId="4A76814C" w:rsidR="00181DE2" w:rsidRDefault="00181DE2" w:rsidP="007C02E8">
      <w:pPr>
        <w:rPr>
          <w:rFonts w:ascii="BIZ UDゴシック" w:eastAsia="BIZ UDゴシック" w:hAnsi="BIZ UDゴシック"/>
        </w:rPr>
      </w:pPr>
    </w:p>
    <w:p w14:paraId="16AC244F" w14:textId="546E1C84" w:rsidR="00181DE2" w:rsidRDefault="00181DE2" w:rsidP="007C02E8">
      <w:pPr>
        <w:rPr>
          <w:rFonts w:ascii="BIZ UDゴシック" w:eastAsia="BIZ UDゴシック" w:hAnsi="BIZ UDゴシック"/>
        </w:rPr>
      </w:pPr>
    </w:p>
    <w:p w14:paraId="56FF587A" w14:textId="122C3EF1" w:rsidR="00181DE2" w:rsidRDefault="00181DE2" w:rsidP="007C02E8">
      <w:pPr>
        <w:rPr>
          <w:rFonts w:ascii="BIZ UDゴシック" w:eastAsia="BIZ UDゴシック" w:hAnsi="BIZ UDゴシック"/>
        </w:rPr>
      </w:pPr>
    </w:p>
    <w:p w14:paraId="0F0D86A1" w14:textId="716C531B" w:rsidR="00181DE2" w:rsidRDefault="00181DE2" w:rsidP="007C02E8">
      <w:pPr>
        <w:rPr>
          <w:rFonts w:ascii="BIZ UDゴシック" w:eastAsia="BIZ UDゴシック" w:hAnsi="BIZ UDゴシック"/>
        </w:rPr>
      </w:pPr>
    </w:p>
    <w:p w14:paraId="389B7971" w14:textId="77777777" w:rsidR="00181DE2" w:rsidRDefault="00181DE2" w:rsidP="007C02E8">
      <w:pPr>
        <w:rPr>
          <w:rFonts w:ascii="BIZ UDゴシック" w:eastAsia="BIZ UDゴシック" w:hAnsi="BIZ UDゴシック"/>
        </w:rPr>
      </w:pPr>
    </w:p>
    <w:p w14:paraId="6390348E" w14:textId="3D1FB799" w:rsidR="00181DE2" w:rsidRDefault="00181DE2" w:rsidP="007C02E8">
      <w:pPr>
        <w:rPr>
          <w:rFonts w:ascii="BIZ UDゴシック" w:eastAsia="BIZ UDゴシック" w:hAnsi="BIZ UDゴシック"/>
        </w:rPr>
      </w:pPr>
    </w:p>
    <w:p w14:paraId="7B4A1B9D" w14:textId="7C9314F1" w:rsidR="00181DE2" w:rsidRDefault="00181DE2" w:rsidP="007C02E8">
      <w:pPr>
        <w:rPr>
          <w:rFonts w:ascii="BIZ UDゴシック" w:eastAsia="BIZ UDゴシック" w:hAnsi="BIZ UDゴシック"/>
        </w:rPr>
      </w:pPr>
    </w:p>
    <w:p w14:paraId="09416DFB" w14:textId="77777777" w:rsidR="00181DE2" w:rsidRDefault="00181DE2" w:rsidP="007C02E8">
      <w:pPr>
        <w:rPr>
          <w:rFonts w:ascii="BIZ UDゴシック" w:eastAsia="BIZ UDゴシック" w:hAnsi="BIZ UDゴシック"/>
        </w:rPr>
      </w:pPr>
    </w:p>
    <w:p w14:paraId="58D16DD1" w14:textId="77777777" w:rsidR="00181DE2" w:rsidRDefault="00181DE2" w:rsidP="007C02E8">
      <w:pPr>
        <w:rPr>
          <w:rFonts w:ascii="BIZ UDゴシック" w:eastAsia="BIZ UDゴシック" w:hAnsi="BIZ UDゴシック"/>
        </w:rPr>
      </w:pPr>
    </w:p>
    <w:p w14:paraId="3617BE06" w14:textId="77777777" w:rsidR="00181DE2" w:rsidRDefault="00181DE2" w:rsidP="007C02E8">
      <w:pPr>
        <w:rPr>
          <w:rFonts w:ascii="BIZ UDゴシック" w:eastAsia="BIZ UDゴシック" w:hAnsi="BIZ UDゴシック"/>
        </w:rPr>
      </w:pPr>
    </w:p>
    <w:p w14:paraId="376BAE0C" w14:textId="77777777" w:rsidR="00181DE2" w:rsidRDefault="00181DE2" w:rsidP="007C02E8">
      <w:pPr>
        <w:rPr>
          <w:rFonts w:ascii="BIZ UDゴシック" w:eastAsia="BIZ UDゴシック" w:hAnsi="BIZ UDゴシック"/>
        </w:rPr>
      </w:pPr>
    </w:p>
    <w:p w14:paraId="6F1838B3" w14:textId="77777777" w:rsidR="00181DE2" w:rsidRDefault="00181DE2" w:rsidP="007C02E8">
      <w:pPr>
        <w:rPr>
          <w:rFonts w:ascii="BIZ UDゴシック" w:eastAsia="BIZ UDゴシック" w:hAnsi="BIZ UDゴシック"/>
        </w:rPr>
      </w:pPr>
    </w:p>
    <w:p w14:paraId="4363DD64" w14:textId="77777777" w:rsidR="00181DE2" w:rsidRDefault="00181DE2" w:rsidP="007C02E8">
      <w:pPr>
        <w:rPr>
          <w:rFonts w:ascii="BIZ UDゴシック" w:eastAsia="BIZ UDゴシック" w:hAnsi="BIZ UDゴシック"/>
        </w:rPr>
      </w:pPr>
    </w:p>
    <w:p w14:paraId="1B4C3464" w14:textId="39600E4A" w:rsidR="00181DE2" w:rsidRDefault="00181DE2" w:rsidP="007C02E8">
      <w:pPr>
        <w:rPr>
          <w:rFonts w:ascii="BIZ UDゴシック" w:eastAsia="BIZ UDゴシック" w:hAnsi="BIZ UDゴシック"/>
        </w:rPr>
      </w:pPr>
    </w:p>
    <w:p w14:paraId="116F4957" w14:textId="77777777" w:rsidR="00181DE2" w:rsidRDefault="00181DE2" w:rsidP="007C02E8">
      <w:pPr>
        <w:rPr>
          <w:rFonts w:ascii="BIZ UDゴシック" w:eastAsia="BIZ UDゴシック" w:hAnsi="BIZ UDゴシック"/>
        </w:rPr>
      </w:pPr>
    </w:p>
    <w:p w14:paraId="2C36D1D4" w14:textId="413F3AC8" w:rsidR="00F85DBB" w:rsidRPr="005D4361" w:rsidRDefault="00F85DBB" w:rsidP="007C02E8">
      <w:pPr>
        <w:rPr>
          <w:rFonts w:ascii="BIZ UDゴシック" w:eastAsia="BIZ UDゴシック" w:hAnsi="BIZ UDゴシック"/>
        </w:rPr>
      </w:pPr>
    </w:p>
    <w:sectPr w:rsidR="00F85DBB" w:rsidRPr="005D4361" w:rsidSect="007C02E8">
      <w:pgSz w:w="16838" w:h="11906" w:orient="landscape" w:code="9"/>
      <w:pgMar w:top="1418" w:right="1418" w:bottom="1418" w:left="1418" w:header="0" w:footer="0" w:gutter="0"/>
      <w:cols w:space="425"/>
      <w:docGrid w:type="lines" w:linePitch="305" w:charSpace="-39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08943" w14:textId="77777777" w:rsidR="00A71E4A" w:rsidRDefault="00A71E4A" w:rsidP="009C4B50">
      <w:r>
        <w:separator/>
      </w:r>
    </w:p>
  </w:endnote>
  <w:endnote w:type="continuationSeparator" w:id="0">
    <w:p w14:paraId="6831B6DB" w14:textId="77777777" w:rsidR="00A71E4A" w:rsidRDefault="00A71E4A" w:rsidP="009C4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E3273" w14:textId="77777777" w:rsidR="00A71E4A" w:rsidRDefault="00A71E4A" w:rsidP="009C4B50">
      <w:r>
        <w:separator/>
      </w:r>
    </w:p>
  </w:footnote>
  <w:footnote w:type="continuationSeparator" w:id="0">
    <w:p w14:paraId="2F668C8C" w14:textId="77777777" w:rsidR="00A71E4A" w:rsidRDefault="00A71E4A" w:rsidP="009C4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929FB"/>
    <w:multiLevelType w:val="hybridMultilevel"/>
    <w:tmpl w:val="0B4CD0E4"/>
    <w:lvl w:ilvl="0" w:tplc="ACFCF5D8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5C2214"/>
    <w:multiLevelType w:val="hybridMultilevel"/>
    <w:tmpl w:val="3348D68E"/>
    <w:lvl w:ilvl="0" w:tplc="31588C98">
      <w:start w:val="6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E41EDF"/>
    <w:multiLevelType w:val="hybridMultilevel"/>
    <w:tmpl w:val="4E080AF0"/>
    <w:lvl w:ilvl="0" w:tplc="9F2246C4">
      <w:start w:val="6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5542354">
    <w:abstractNumId w:val="2"/>
  </w:num>
  <w:num w:numId="2" w16cid:durableId="287978758">
    <w:abstractNumId w:val="1"/>
  </w:num>
  <w:num w:numId="3" w16cid:durableId="962005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bordersDoNotSurroundHeader/>
  <w:bordersDoNotSurroundFooter/>
  <w:proofState w:spelling="clean" w:grammar="dirty"/>
  <w:attachedTemplate r:id="rId1"/>
  <w:defaultTabStop w:val="851"/>
  <w:drawingGridHorizontalSpacing w:val="95"/>
  <w:drawingGridVerticalSpacing w:val="305"/>
  <w:displayHorizontalDrawingGridEvery w:val="0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B50"/>
    <w:rsid w:val="00015EE7"/>
    <w:rsid w:val="00020525"/>
    <w:rsid w:val="00053E85"/>
    <w:rsid w:val="00057440"/>
    <w:rsid w:val="00062CE8"/>
    <w:rsid w:val="0006524D"/>
    <w:rsid w:val="00076961"/>
    <w:rsid w:val="00080D98"/>
    <w:rsid w:val="000826B3"/>
    <w:rsid w:val="00087330"/>
    <w:rsid w:val="000C68CF"/>
    <w:rsid w:val="000E0355"/>
    <w:rsid w:val="00100E68"/>
    <w:rsid w:val="00104A3C"/>
    <w:rsid w:val="00114BE1"/>
    <w:rsid w:val="00115FD3"/>
    <w:rsid w:val="00122479"/>
    <w:rsid w:val="00151EB9"/>
    <w:rsid w:val="00166B58"/>
    <w:rsid w:val="00181DE2"/>
    <w:rsid w:val="001A50CF"/>
    <w:rsid w:val="001A75C1"/>
    <w:rsid w:val="001C09B8"/>
    <w:rsid w:val="001D6605"/>
    <w:rsid w:val="001E0601"/>
    <w:rsid w:val="001F1590"/>
    <w:rsid w:val="001F4168"/>
    <w:rsid w:val="0021096D"/>
    <w:rsid w:val="002A2374"/>
    <w:rsid w:val="002C7D3B"/>
    <w:rsid w:val="002D296F"/>
    <w:rsid w:val="002E4927"/>
    <w:rsid w:val="00321AE2"/>
    <w:rsid w:val="003314B0"/>
    <w:rsid w:val="003725B9"/>
    <w:rsid w:val="003738FE"/>
    <w:rsid w:val="003A43C4"/>
    <w:rsid w:val="003B5C51"/>
    <w:rsid w:val="003C3BC8"/>
    <w:rsid w:val="003D624B"/>
    <w:rsid w:val="003D69DF"/>
    <w:rsid w:val="003D7A01"/>
    <w:rsid w:val="003E41A4"/>
    <w:rsid w:val="003E5FB6"/>
    <w:rsid w:val="00401272"/>
    <w:rsid w:val="00431369"/>
    <w:rsid w:val="00455C94"/>
    <w:rsid w:val="00484446"/>
    <w:rsid w:val="0048788C"/>
    <w:rsid w:val="004B1FF3"/>
    <w:rsid w:val="004B6EE1"/>
    <w:rsid w:val="004C0063"/>
    <w:rsid w:val="004C24AE"/>
    <w:rsid w:val="004D1A36"/>
    <w:rsid w:val="004D60CE"/>
    <w:rsid w:val="004F4D08"/>
    <w:rsid w:val="005667FE"/>
    <w:rsid w:val="005A3DE3"/>
    <w:rsid w:val="005D4361"/>
    <w:rsid w:val="005D4395"/>
    <w:rsid w:val="005F2D42"/>
    <w:rsid w:val="00642DE4"/>
    <w:rsid w:val="00660167"/>
    <w:rsid w:val="006620A7"/>
    <w:rsid w:val="00691D3C"/>
    <w:rsid w:val="006A6B64"/>
    <w:rsid w:val="006D1670"/>
    <w:rsid w:val="006D2937"/>
    <w:rsid w:val="006D337F"/>
    <w:rsid w:val="006D62BC"/>
    <w:rsid w:val="006E7301"/>
    <w:rsid w:val="00724105"/>
    <w:rsid w:val="00750394"/>
    <w:rsid w:val="00750BBC"/>
    <w:rsid w:val="00760E7F"/>
    <w:rsid w:val="0078409A"/>
    <w:rsid w:val="0079507F"/>
    <w:rsid w:val="007B7D40"/>
    <w:rsid w:val="007C02E8"/>
    <w:rsid w:val="008563F8"/>
    <w:rsid w:val="00865337"/>
    <w:rsid w:val="00897C2D"/>
    <w:rsid w:val="008A1B22"/>
    <w:rsid w:val="008A45BA"/>
    <w:rsid w:val="008C5816"/>
    <w:rsid w:val="008D52C7"/>
    <w:rsid w:val="009051F0"/>
    <w:rsid w:val="0091758F"/>
    <w:rsid w:val="00922AD6"/>
    <w:rsid w:val="00971DF4"/>
    <w:rsid w:val="00977E72"/>
    <w:rsid w:val="00993D53"/>
    <w:rsid w:val="009C4B50"/>
    <w:rsid w:val="009C6A4B"/>
    <w:rsid w:val="00A046F9"/>
    <w:rsid w:val="00A10A21"/>
    <w:rsid w:val="00A146B4"/>
    <w:rsid w:val="00A16F20"/>
    <w:rsid w:val="00A2657B"/>
    <w:rsid w:val="00A53435"/>
    <w:rsid w:val="00A62579"/>
    <w:rsid w:val="00A71E4A"/>
    <w:rsid w:val="00A779BB"/>
    <w:rsid w:val="00A8729E"/>
    <w:rsid w:val="00A92FA3"/>
    <w:rsid w:val="00AA79A7"/>
    <w:rsid w:val="00AD59F1"/>
    <w:rsid w:val="00AE1F6A"/>
    <w:rsid w:val="00B02715"/>
    <w:rsid w:val="00B1037E"/>
    <w:rsid w:val="00B24D57"/>
    <w:rsid w:val="00B37998"/>
    <w:rsid w:val="00B37FFE"/>
    <w:rsid w:val="00B635C2"/>
    <w:rsid w:val="00BB2364"/>
    <w:rsid w:val="00BB27A0"/>
    <w:rsid w:val="00BB4E4B"/>
    <w:rsid w:val="00BE46A4"/>
    <w:rsid w:val="00C008CE"/>
    <w:rsid w:val="00C34539"/>
    <w:rsid w:val="00C56307"/>
    <w:rsid w:val="00C74FA7"/>
    <w:rsid w:val="00CD1E30"/>
    <w:rsid w:val="00CE5397"/>
    <w:rsid w:val="00CF7A36"/>
    <w:rsid w:val="00D27901"/>
    <w:rsid w:val="00D44A95"/>
    <w:rsid w:val="00D8150A"/>
    <w:rsid w:val="00DE0910"/>
    <w:rsid w:val="00DE662C"/>
    <w:rsid w:val="00E0340E"/>
    <w:rsid w:val="00E04837"/>
    <w:rsid w:val="00E47106"/>
    <w:rsid w:val="00E97BD7"/>
    <w:rsid w:val="00EA4827"/>
    <w:rsid w:val="00EA4A31"/>
    <w:rsid w:val="00ED20C5"/>
    <w:rsid w:val="00F31A4C"/>
    <w:rsid w:val="00F45C1D"/>
    <w:rsid w:val="00F73511"/>
    <w:rsid w:val="00F85DBB"/>
    <w:rsid w:val="00F95FFF"/>
    <w:rsid w:val="00FB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4E51B32"/>
  <w15:docId w15:val="{7D600579-20C2-4651-A9A7-DBA03F39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CE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062CE8"/>
    <w:rPr>
      <w:sz w:val="24"/>
    </w:rPr>
  </w:style>
  <w:style w:type="paragraph" w:styleId="a4">
    <w:name w:val="Salutation"/>
    <w:basedOn w:val="a"/>
    <w:next w:val="a"/>
    <w:semiHidden/>
    <w:rsid w:val="00062CE8"/>
    <w:rPr>
      <w:sz w:val="24"/>
    </w:rPr>
  </w:style>
  <w:style w:type="paragraph" w:styleId="a5">
    <w:name w:val="Closing"/>
    <w:basedOn w:val="a"/>
    <w:next w:val="a"/>
    <w:semiHidden/>
    <w:rsid w:val="00062CE8"/>
    <w:pPr>
      <w:jc w:val="right"/>
    </w:pPr>
    <w:rPr>
      <w:sz w:val="24"/>
    </w:rPr>
  </w:style>
  <w:style w:type="paragraph" w:styleId="a6">
    <w:name w:val="Note Heading"/>
    <w:basedOn w:val="a"/>
    <w:next w:val="a"/>
    <w:semiHidden/>
    <w:rsid w:val="00062CE8"/>
    <w:pPr>
      <w:jc w:val="center"/>
    </w:pPr>
    <w:rPr>
      <w:sz w:val="24"/>
    </w:rPr>
  </w:style>
  <w:style w:type="paragraph" w:styleId="a7">
    <w:name w:val="header"/>
    <w:basedOn w:val="a"/>
    <w:link w:val="a8"/>
    <w:uiPriority w:val="99"/>
    <w:unhideWhenUsed/>
    <w:rsid w:val="009C4B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9C4B50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9C4B5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9C4B50"/>
    <w:rPr>
      <w:kern w:val="2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750394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50394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181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6A6B64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A6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hizumo-lc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hizumo-lc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\autos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autosal.dot</Template>
  <TotalTime>143</TotalTime>
  <Pages>2</Pages>
  <Words>399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平成１４年８月３０日</vt:lpstr>
      <vt:lpstr>平成１４年８月３０日</vt:lpstr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平成１４年８月３０日</dc:title>
  <dc:subject/>
  <dc:creator>東出雲</dc:creator>
  <cp:keywords/>
  <dc:description/>
  <cp:lastModifiedBy>J F</cp:lastModifiedBy>
  <cp:revision>15</cp:revision>
  <cp:lastPrinted>2026-08-12T01:14:00Z</cp:lastPrinted>
  <dcterms:created xsi:type="dcterms:W3CDTF">2026-02-19T07:32:00Z</dcterms:created>
  <dcterms:modified xsi:type="dcterms:W3CDTF">2026-08-17T01:39:00Z</dcterms:modified>
</cp:coreProperties>
</file>